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D51" w:rsidRPr="003B17A4" w:rsidRDefault="00C52D51">
      <w:pPr>
        <w:pStyle w:val="1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ПАСПОРТ дисциплины </w:t>
      </w:r>
      <w:r>
        <w:rPr>
          <w:rFonts w:ascii="Times New Roman" w:hAnsi="Times New Roman"/>
          <w:b/>
          <w:sz w:val="28"/>
          <w:szCs w:val="28"/>
          <w:u w:val="single"/>
        </w:rPr>
        <w:t>«ФИЗИЧЕСКАЯ КУЛЬТУР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  <w:u w:val="single"/>
        </w:rPr>
        <w:t>А»</w:t>
      </w:r>
      <w:r>
        <w:rPr>
          <w:rFonts w:ascii="Times New Roman" w:hAnsi="Times New Roman"/>
          <w:b/>
          <w:sz w:val="28"/>
          <w:szCs w:val="28"/>
        </w:rPr>
        <w:t xml:space="preserve"> , преподаваемой в </w:t>
      </w:r>
      <w:r>
        <w:rPr>
          <w:rFonts w:ascii="Times New Roman" w:hAnsi="Times New Roman"/>
          <w:b/>
          <w:sz w:val="28"/>
          <w:szCs w:val="28"/>
          <w:u w:val="single"/>
        </w:rPr>
        <w:t>МКОУ «Калининаульская СОШ имени С.И.Капаева</w:t>
      </w:r>
      <w:r>
        <w:rPr>
          <w:rFonts w:ascii="Times New Roman" w:hAnsi="Times New Roman"/>
          <w:b/>
          <w:sz w:val="28"/>
          <w:szCs w:val="28"/>
        </w:rPr>
        <w:t xml:space="preserve">»         </w:t>
      </w:r>
    </w:p>
    <w:p w:rsidR="00C52D51" w:rsidRDefault="00C52D51" w:rsidP="003B17A4">
      <w:pPr>
        <w:pStyle w:val="1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u w:val="single"/>
        </w:rPr>
        <w:t>15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u w:val="single"/>
        </w:rPr>
        <w:t xml:space="preserve"> февраля</w:t>
      </w:r>
      <w:r>
        <w:rPr>
          <w:rFonts w:ascii="Times New Roman" w:hAnsi="Times New Roman"/>
          <w:sz w:val="28"/>
          <w:szCs w:val="28"/>
        </w:rPr>
        <w:t xml:space="preserve">  </w:t>
      </w:r>
      <w:smartTag w:uri="urn:schemas-microsoft-com:office:smarttags" w:element="metricconverter">
        <w:smartTagPr>
          <w:attr w:name="ProductID" w:val="2017 г"/>
        </w:smartTagPr>
        <w:r>
          <w:rPr>
            <w:rFonts w:ascii="Times New Roman" w:hAnsi="Times New Roman"/>
            <w:sz w:val="28"/>
            <w:szCs w:val="28"/>
          </w:rPr>
          <w:t>2017 г</w:t>
        </w:r>
      </w:smartTag>
      <w:r>
        <w:rPr>
          <w:rFonts w:ascii="Times New Roman" w:hAnsi="Times New Roman"/>
          <w:sz w:val="28"/>
          <w:szCs w:val="28"/>
        </w:rPr>
        <w:t>.</w:t>
      </w:r>
    </w:p>
    <w:p w:rsidR="00C52D51" w:rsidRPr="003B17A4" w:rsidRDefault="00C52D51" w:rsidP="003B17A4">
      <w:pPr>
        <w:pStyle w:val="10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Общие данные</w:t>
      </w:r>
    </w:p>
    <w:p w:rsidR="00C52D51" w:rsidRPr="003B17A4" w:rsidRDefault="00C52D51">
      <w:pPr>
        <w:pStyle w:val="10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/>
          <w:sz w:val="24"/>
          <w:szCs w:val="24"/>
        </w:rPr>
      </w:pPr>
      <w:r w:rsidRPr="003B17A4">
        <w:rPr>
          <w:rFonts w:ascii="Times New Roman" w:hAnsi="Times New Roman"/>
          <w:sz w:val="24"/>
          <w:szCs w:val="24"/>
        </w:rPr>
        <w:t xml:space="preserve">Общеобразовательная организация  </w:t>
      </w:r>
      <w:r w:rsidRPr="003B17A4">
        <w:rPr>
          <w:rFonts w:ascii="Times New Roman" w:hAnsi="Times New Roman"/>
          <w:sz w:val="24"/>
          <w:szCs w:val="24"/>
          <w:u w:val="single"/>
        </w:rPr>
        <w:t>МКОУ «К</w:t>
      </w:r>
      <w:r>
        <w:rPr>
          <w:rFonts w:ascii="Times New Roman" w:hAnsi="Times New Roman"/>
          <w:sz w:val="24"/>
          <w:szCs w:val="24"/>
          <w:u w:val="single"/>
        </w:rPr>
        <w:t>алининаульская СОШ имени С.И.Капаева</w:t>
      </w:r>
      <w:r w:rsidRPr="003B17A4">
        <w:rPr>
          <w:rFonts w:ascii="Times New Roman" w:hAnsi="Times New Roman"/>
          <w:sz w:val="24"/>
          <w:szCs w:val="24"/>
        </w:rPr>
        <w:t xml:space="preserve"> </w:t>
      </w:r>
    </w:p>
    <w:p w:rsidR="00C52D51" w:rsidRPr="003B17A4" w:rsidRDefault="00C52D51">
      <w:pPr>
        <w:pStyle w:val="10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/>
          <w:sz w:val="24"/>
          <w:szCs w:val="24"/>
        </w:rPr>
      </w:pPr>
      <w:r w:rsidRPr="003B17A4">
        <w:rPr>
          <w:rFonts w:ascii="Times New Roman" w:hAnsi="Times New Roman"/>
          <w:sz w:val="24"/>
          <w:szCs w:val="24"/>
        </w:rPr>
        <w:t xml:space="preserve">Адрес организации </w:t>
      </w:r>
      <w:r>
        <w:rPr>
          <w:rFonts w:ascii="Times New Roman" w:hAnsi="Times New Roman"/>
          <w:sz w:val="24"/>
          <w:szCs w:val="24"/>
          <w:u w:val="single"/>
        </w:rPr>
        <w:t>_368852</w:t>
      </w:r>
      <w:r w:rsidRPr="003B17A4">
        <w:rPr>
          <w:rFonts w:ascii="Times New Roman" w:hAnsi="Times New Roman"/>
          <w:sz w:val="24"/>
          <w:szCs w:val="24"/>
          <w:u w:val="single"/>
        </w:rPr>
        <w:t xml:space="preserve"> РД Ногайский </w:t>
      </w:r>
      <w:r>
        <w:rPr>
          <w:rFonts w:ascii="Times New Roman" w:hAnsi="Times New Roman"/>
          <w:sz w:val="24"/>
          <w:szCs w:val="24"/>
          <w:u w:val="single"/>
        </w:rPr>
        <w:t>район, с.Калининаул, улица Кадырбулатова,1</w:t>
      </w:r>
    </w:p>
    <w:p w:rsidR="00C52D51" w:rsidRPr="003B17A4" w:rsidRDefault="00C52D51">
      <w:pPr>
        <w:pStyle w:val="10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/>
          <w:sz w:val="24"/>
          <w:szCs w:val="24"/>
        </w:rPr>
      </w:pPr>
      <w:r w:rsidRPr="003B17A4">
        <w:rPr>
          <w:rFonts w:ascii="Times New Roman" w:hAnsi="Times New Roman"/>
          <w:sz w:val="24"/>
          <w:szCs w:val="24"/>
        </w:rPr>
        <w:t>Количество обучающихся по предмету:</w:t>
      </w:r>
      <w:r>
        <w:rPr>
          <w:rFonts w:ascii="Times New Roman" w:hAnsi="Times New Roman"/>
          <w:sz w:val="24"/>
          <w:szCs w:val="24"/>
        </w:rPr>
        <w:t>60</w:t>
      </w:r>
    </w:p>
    <w:tbl>
      <w:tblPr>
        <w:tblW w:w="10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26"/>
        <w:gridCol w:w="2468"/>
        <w:gridCol w:w="2113"/>
        <w:gridCol w:w="2075"/>
        <w:gridCol w:w="1956"/>
      </w:tblGrid>
      <w:tr w:rsidR="00C52D51" w:rsidRPr="004673DA" w:rsidTr="004673DA">
        <w:tc>
          <w:tcPr>
            <w:tcW w:w="1526" w:type="dxa"/>
          </w:tcPr>
          <w:p w:rsidR="00C52D51" w:rsidRPr="004673DA" w:rsidRDefault="00C52D51" w:rsidP="004673DA">
            <w:pPr>
              <w:pStyle w:val="10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4673DA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r w:rsidRPr="004673DA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2468" w:type="dxa"/>
          </w:tcPr>
          <w:p w:rsidR="00C52D51" w:rsidRPr="004673DA" w:rsidRDefault="00C52D51" w:rsidP="004673DA">
            <w:pPr>
              <w:pStyle w:val="10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4673DA">
              <w:rPr>
                <w:rFonts w:ascii="Times New Roman" w:hAnsi="Times New Roman"/>
                <w:b/>
                <w:sz w:val="24"/>
                <w:szCs w:val="24"/>
              </w:rPr>
              <w:t>Количество обучающихся</w:t>
            </w:r>
            <w:r w:rsidRPr="004673DA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2"/>
            </w:r>
          </w:p>
        </w:tc>
        <w:tc>
          <w:tcPr>
            <w:tcW w:w="2113" w:type="dxa"/>
          </w:tcPr>
          <w:p w:rsidR="00C52D51" w:rsidRPr="004673DA" w:rsidRDefault="00C52D51" w:rsidP="004673DA">
            <w:pPr>
              <w:pStyle w:val="10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4673DA">
              <w:rPr>
                <w:rFonts w:ascii="Times New Roman" w:hAnsi="Times New Roman"/>
                <w:b/>
                <w:sz w:val="24"/>
                <w:szCs w:val="24"/>
              </w:rPr>
              <w:t>Используемый учебник</w:t>
            </w:r>
            <w:r w:rsidRPr="004673DA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3"/>
            </w:r>
          </w:p>
        </w:tc>
        <w:tc>
          <w:tcPr>
            <w:tcW w:w="2075" w:type="dxa"/>
          </w:tcPr>
          <w:p w:rsidR="00C52D51" w:rsidRPr="004673DA" w:rsidRDefault="00C52D51" w:rsidP="004673DA">
            <w:pPr>
              <w:pStyle w:val="10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4673DA">
              <w:rPr>
                <w:rFonts w:ascii="Times New Roman" w:hAnsi="Times New Roman"/>
                <w:b/>
                <w:sz w:val="24"/>
                <w:szCs w:val="24"/>
              </w:rPr>
              <w:t xml:space="preserve">Используемые </w:t>
            </w:r>
          </w:p>
          <w:p w:rsidR="00C52D51" w:rsidRPr="004673DA" w:rsidRDefault="00C52D51" w:rsidP="004673DA">
            <w:pPr>
              <w:pStyle w:val="10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4673DA">
              <w:rPr>
                <w:rFonts w:ascii="Times New Roman" w:hAnsi="Times New Roman"/>
                <w:b/>
                <w:sz w:val="24"/>
                <w:szCs w:val="24"/>
              </w:rPr>
              <w:t>УМК</w:t>
            </w:r>
            <w:r w:rsidRPr="004673DA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4"/>
            </w:r>
          </w:p>
        </w:tc>
        <w:tc>
          <w:tcPr>
            <w:tcW w:w="1956" w:type="dxa"/>
          </w:tcPr>
          <w:p w:rsidR="00C52D51" w:rsidRPr="004673DA" w:rsidRDefault="00C52D51" w:rsidP="004673DA">
            <w:pPr>
              <w:pStyle w:val="10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4673DA">
              <w:rPr>
                <w:rFonts w:ascii="Times New Roman" w:hAnsi="Times New Roman"/>
                <w:b/>
                <w:sz w:val="24"/>
                <w:szCs w:val="24"/>
              </w:rPr>
              <w:t>Кабинет</w:t>
            </w:r>
            <w:r w:rsidRPr="004673DA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5"/>
            </w:r>
          </w:p>
        </w:tc>
      </w:tr>
      <w:tr w:rsidR="00C52D51" w:rsidRPr="004673DA" w:rsidTr="004673DA">
        <w:tc>
          <w:tcPr>
            <w:tcW w:w="1526" w:type="dxa"/>
          </w:tcPr>
          <w:p w:rsidR="00C52D51" w:rsidRPr="004673DA" w:rsidRDefault="00C52D51" w:rsidP="004673DA">
            <w:pPr>
              <w:pStyle w:val="10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4673DA">
              <w:rPr>
                <w:rFonts w:ascii="Times New Roman" w:hAnsi="Times New Roman"/>
                <w:b/>
                <w:sz w:val="24"/>
                <w:szCs w:val="24"/>
              </w:rPr>
              <w:t>2 кл</w:t>
            </w:r>
          </w:p>
        </w:tc>
        <w:tc>
          <w:tcPr>
            <w:tcW w:w="2468" w:type="dxa"/>
          </w:tcPr>
          <w:p w:rsidR="00C52D51" w:rsidRPr="004673DA" w:rsidRDefault="00C52D51" w:rsidP="004673DA">
            <w:pPr>
              <w:pStyle w:val="10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4673DA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2113" w:type="dxa"/>
          </w:tcPr>
          <w:p w:rsidR="00C52D51" w:rsidRPr="004673DA" w:rsidRDefault="00C52D51" w:rsidP="004673DA">
            <w:pPr>
              <w:pStyle w:val="10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4673D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075" w:type="dxa"/>
          </w:tcPr>
          <w:p w:rsidR="00C52D51" w:rsidRPr="004673DA" w:rsidRDefault="00C52D51" w:rsidP="004673DA">
            <w:pPr>
              <w:pStyle w:val="10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4673D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956" w:type="dxa"/>
          </w:tcPr>
          <w:p w:rsidR="00C52D51" w:rsidRPr="004673DA" w:rsidRDefault="00C52D51" w:rsidP="004673DA">
            <w:pPr>
              <w:pStyle w:val="10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4673DA"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</w:tc>
      </w:tr>
      <w:tr w:rsidR="00C52D51" w:rsidRPr="004673DA" w:rsidTr="004673DA">
        <w:tc>
          <w:tcPr>
            <w:tcW w:w="1526" w:type="dxa"/>
          </w:tcPr>
          <w:p w:rsidR="00C52D51" w:rsidRPr="004673DA" w:rsidRDefault="00C52D51" w:rsidP="004673DA">
            <w:pPr>
              <w:pStyle w:val="10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4673DA">
              <w:rPr>
                <w:rFonts w:ascii="Times New Roman" w:hAnsi="Times New Roman"/>
                <w:b/>
                <w:sz w:val="24"/>
                <w:szCs w:val="24"/>
              </w:rPr>
              <w:t>3 кл.</w:t>
            </w:r>
          </w:p>
        </w:tc>
        <w:tc>
          <w:tcPr>
            <w:tcW w:w="2468" w:type="dxa"/>
          </w:tcPr>
          <w:p w:rsidR="00C52D51" w:rsidRPr="004673DA" w:rsidRDefault="00C52D51" w:rsidP="004673DA">
            <w:pPr>
              <w:pStyle w:val="10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4673DA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2113" w:type="dxa"/>
          </w:tcPr>
          <w:p w:rsidR="00C52D51" w:rsidRPr="004673DA" w:rsidRDefault="00C52D51" w:rsidP="004673DA">
            <w:pPr>
              <w:pStyle w:val="10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4673D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075" w:type="dxa"/>
          </w:tcPr>
          <w:p w:rsidR="00C52D51" w:rsidRPr="004673DA" w:rsidRDefault="00C52D51" w:rsidP="004673DA">
            <w:pPr>
              <w:pStyle w:val="10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4673D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956" w:type="dxa"/>
          </w:tcPr>
          <w:p w:rsidR="00C52D51" w:rsidRPr="004673DA" w:rsidRDefault="00C52D51" w:rsidP="004673DA">
            <w:pPr>
              <w:pStyle w:val="10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4673D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52D51" w:rsidRPr="004673DA" w:rsidTr="004673DA">
        <w:tc>
          <w:tcPr>
            <w:tcW w:w="1526" w:type="dxa"/>
          </w:tcPr>
          <w:p w:rsidR="00C52D51" w:rsidRPr="004673DA" w:rsidRDefault="00C52D51" w:rsidP="004673DA">
            <w:pPr>
              <w:pStyle w:val="10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4673DA">
              <w:rPr>
                <w:rFonts w:ascii="Times New Roman" w:hAnsi="Times New Roman"/>
                <w:b/>
                <w:sz w:val="24"/>
                <w:szCs w:val="24"/>
              </w:rPr>
              <w:t xml:space="preserve">4 кл. </w:t>
            </w:r>
          </w:p>
        </w:tc>
        <w:tc>
          <w:tcPr>
            <w:tcW w:w="2468" w:type="dxa"/>
          </w:tcPr>
          <w:p w:rsidR="00C52D51" w:rsidRPr="004673DA" w:rsidRDefault="00C52D51" w:rsidP="004673DA">
            <w:pPr>
              <w:pStyle w:val="10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4673DA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113" w:type="dxa"/>
          </w:tcPr>
          <w:p w:rsidR="00C52D51" w:rsidRPr="004673DA" w:rsidRDefault="00C52D51" w:rsidP="004673DA">
            <w:pPr>
              <w:pStyle w:val="10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4673D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075" w:type="dxa"/>
          </w:tcPr>
          <w:p w:rsidR="00C52D51" w:rsidRPr="004673DA" w:rsidRDefault="00C52D51" w:rsidP="004673DA">
            <w:pPr>
              <w:pStyle w:val="10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4673D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956" w:type="dxa"/>
          </w:tcPr>
          <w:p w:rsidR="00C52D51" w:rsidRPr="004673DA" w:rsidRDefault="00C52D51" w:rsidP="004673DA">
            <w:pPr>
              <w:pStyle w:val="10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4673D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52D51" w:rsidRPr="004673DA" w:rsidTr="004673DA">
        <w:tc>
          <w:tcPr>
            <w:tcW w:w="1526" w:type="dxa"/>
          </w:tcPr>
          <w:p w:rsidR="00C52D51" w:rsidRPr="004673DA" w:rsidRDefault="00C52D51" w:rsidP="004673DA">
            <w:pPr>
              <w:pStyle w:val="10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4673DA">
              <w:rPr>
                <w:rFonts w:ascii="Times New Roman" w:hAnsi="Times New Roman"/>
                <w:b/>
                <w:sz w:val="24"/>
                <w:szCs w:val="24"/>
              </w:rPr>
              <w:t>5кл.</w:t>
            </w:r>
          </w:p>
        </w:tc>
        <w:tc>
          <w:tcPr>
            <w:tcW w:w="2468" w:type="dxa"/>
          </w:tcPr>
          <w:p w:rsidR="00C52D51" w:rsidRPr="004673DA" w:rsidRDefault="00C52D51" w:rsidP="004673DA">
            <w:pPr>
              <w:pStyle w:val="10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4673DA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113" w:type="dxa"/>
          </w:tcPr>
          <w:p w:rsidR="00C52D51" w:rsidRPr="004673DA" w:rsidRDefault="00C52D51" w:rsidP="004673DA">
            <w:pPr>
              <w:pStyle w:val="10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4673D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075" w:type="dxa"/>
          </w:tcPr>
          <w:p w:rsidR="00C52D51" w:rsidRPr="004673DA" w:rsidRDefault="00C52D51" w:rsidP="004673DA">
            <w:pPr>
              <w:pStyle w:val="10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4673D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956" w:type="dxa"/>
          </w:tcPr>
          <w:p w:rsidR="00C52D51" w:rsidRPr="004673DA" w:rsidRDefault="00C52D51" w:rsidP="004673DA">
            <w:pPr>
              <w:pStyle w:val="10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4673D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  <w:tr w:rsidR="00C52D51" w:rsidRPr="004673DA" w:rsidTr="004673DA">
        <w:tc>
          <w:tcPr>
            <w:tcW w:w="1526" w:type="dxa"/>
          </w:tcPr>
          <w:p w:rsidR="00C52D51" w:rsidRPr="004673DA" w:rsidRDefault="00C52D51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6 кл.</w:t>
            </w:r>
          </w:p>
        </w:tc>
        <w:tc>
          <w:tcPr>
            <w:tcW w:w="2468" w:type="dxa"/>
          </w:tcPr>
          <w:p w:rsidR="00C52D51" w:rsidRPr="004673DA" w:rsidRDefault="00C52D51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13" w:type="dxa"/>
          </w:tcPr>
          <w:p w:rsidR="00C52D51" w:rsidRPr="004673DA" w:rsidRDefault="00C52D51" w:rsidP="004673DA">
            <w:pPr>
              <w:pStyle w:val="10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75" w:type="dxa"/>
          </w:tcPr>
          <w:p w:rsidR="00C52D51" w:rsidRPr="004673DA" w:rsidRDefault="00C52D51" w:rsidP="004673DA">
            <w:pPr>
              <w:pStyle w:val="10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56" w:type="dxa"/>
          </w:tcPr>
          <w:p w:rsidR="00C52D51" w:rsidRPr="004673DA" w:rsidRDefault="00C52D51" w:rsidP="004673DA">
            <w:pPr>
              <w:pStyle w:val="10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52D51" w:rsidRPr="004673DA" w:rsidTr="004673DA">
        <w:tc>
          <w:tcPr>
            <w:tcW w:w="1526" w:type="dxa"/>
          </w:tcPr>
          <w:p w:rsidR="00C52D51" w:rsidRPr="004673DA" w:rsidRDefault="00C52D51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7 кл.</w:t>
            </w:r>
          </w:p>
        </w:tc>
        <w:tc>
          <w:tcPr>
            <w:tcW w:w="2468" w:type="dxa"/>
          </w:tcPr>
          <w:p w:rsidR="00C52D51" w:rsidRPr="004673DA" w:rsidRDefault="00C52D51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13" w:type="dxa"/>
          </w:tcPr>
          <w:p w:rsidR="00C52D51" w:rsidRPr="004673DA" w:rsidRDefault="00C52D51" w:rsidP="004673DA">
            <w:pPr>
              <w:pStyle w:val="10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75" w:type="dxa"/>
          </w:tcPr>
          <w:p w:rsidR="00C52D51" w:rsidRPr="004673DA" w:rsidRDefault="00C52D51" w:rsidP="004673DA">
            <w:pPr>
              <w:pStyle w:val="10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56" w:type="dxa"/>
          </w:tcPr>
          <w:p w:rsidR="00C52D51" w:rsidRPr="004673DA" w:rsidRDefault="00C52D51" w:rsidP="004673DA">
            <w:pPr>
              <w:pStyle w:val="10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52D51" w:rsidRPr="004673DA" w:rsidTr="004673DA">
        <w:tc>
          <w:tcPr>
            <w:tcW w:w="1526" w:type="dxa"/>
          </w:tcPr>
          <w:p w:rsidR="00C52D51" w:rsidRPr="004673DA" w:rsidRDefault="00C52D51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8 кл.</w:t>
            </w:r>
          </w:p>
        </w:tc>
        <w:tc>
          <w:tcPr>
            <w:tcW w:w="2468" w:type="dxa"/>
          </w:tcPr>
          <w:p w:rsidR="00C52D51" w:rsidRPr="004673DA" w:rsidRDefault="00C52D51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13" w:type="dxa"/>
          </w:tcPr>
          <w:p w:rsidR="00C52D51" w:rsidRPr="004673DA" w:rsidRDefault="00C52D51" w:rsidP="004673DA">
            <w:pPr>
              <w:pStyle w:val="10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75" w:type="dxa"/>
          </w:tcPr>
          <w:p w:rsidR="00C52D51" w:rsidRPr="004673DA" w:rsidRDefault="00C52D51" w:rsidP="004673DA">
            <w:pPr>
              <w:pStyle w:val="10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56" w:type="dxa"/>
          </w:tcPr>
          <w:p w:rsidR="00C52D51" w:rsidRPr="004673DA" w:rsidRDefault="00C52D51" w:rsidP="004673DA">
            <w:pPr>
              <w:pStyle w:val="10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52D51" w:rsidRPr="004673DA" w:rsidTr="004673DA">
        <w:tc>
          <w:tcPr>
            <w:tcW w:w="1526" w:type="dxa"/>
          </w:tcPr>
          <w:p w:rsidR="00C52D51" w:rsidRPr="004673DA" w:rsidRDefault="00C52D51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9 кл.</w:t>
            </w:r>
          </w:p>
        </w:tc>
        <w:tc>
          <w:tcPr>
            <w:tcW w:w="2468" w:type="dxa"/>
          </w:tcPr>
          <w:p w:rsidR="00C52D51" w:rsidRPr="004673DA" w:rsidRDefault="00C52D51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13" w:type="dxa"/>
          </w:tcPr>
          <w:p w:rsidR="00C52D51" w:rsidRPr="004673DA" w:rsidRDefault="00C52D51" w:rsidP="004673DA">
            <w:pPr>
              <w:pStyle w:val="10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75" w:type="dxa"/>
          </w:tcPr>
          <w:p w:rsidR="00C52D51" w:rsidRPr="004673DA" w:rsidRDefault="00C52D51" w:rsidP="004673DA">
            <w:pPr>
              <w:pStyle w:val="10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56" w:type="dxa"/>
          </w:tcPr>
          <w:p w:rsidR="00C52D51" w:rsidRPr="004673DA" w:rsidRDefault="00C52D51" w:rsidP="004673DA">
            <w:pPr>
              <w:pStyle w:val="10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C52D51" w:rsidRPr="003B17A4" w:rsidRDefault="00C52D51">
      <w:pPr>
        <w:pStyle w:val="10"/>
        <w:rPr>
          <w:rFonts w:ascii="Times New Roman" w:hAnsi="Times New Roman"/>
          <w:sz w:val="24"/>
          <w:szCs w:val="24"/>
        </w:rPr>
      </w:pPr>
    </w:p>
    <w:p w:rsidR="00C52D51" w:rsidRDefault="00C52D51">
      <w:pPr>
        <w:pStyle w:val="10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Оснащение кабинета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062"/>
        <w:gridCol w:w="1276"/>
        <w:gridCol w:w="2580"/>
      </w:tblGrid>
      <w:tr w:rsidR="00C52D51" w:rsidRPr="004673DA" w:rsidTr="004673DA">
        <w:tc>
          <w:tcPr>
            <w:tcW w:w="6062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4673DA">
              <w:rPr>
                <w:rFonts w:ascii="Times New Roman" w:hAnsi="Times New Roman"/>
                <w:b/>
                <w:sz w:val="24"/>
                <w:szCs w:val="24"/>
              </w:rPr>
              <w:t>Тип оснащения-</w:t>
            </w:r>
          </w:p>
        </w:tc>
        <w:tc>
          <w:tcPr>
            <w:tcW w:w="1276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4673DA">
              <w:rPr>
                <w:rFonts w:ascii="Times New Roman" w:hAnsi="Times New Roman"/>
                <w:b/>
                <w:sz w:val="24"/>
                <w:szCs w:val="24"/>
              </w:rPr>
              <w:t>Наличие</w:t>
            </w:r>
            <w:r w:rsidRPr="004673DA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6"/>
            </w:r>
          </w:p>
        </w:tc>
        <w:tc>
          <w:tcPr>
            <w:tcW w:w="2580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4673DA">
              <w:rPr>
                <w:rFonts w:ascii="Times New Roman" w:hAnsi="Times New Roman"/>
                <w:b/>
                <w:sz w:val="24"/>
                <w:szCs w:val="24"/>
              </w:rPr>
              <w:t>Перечень</w:t>
            </w:r>
          </w:p>
        </w:tc>
      </w:tr>
      <w:tr w:rsidR="00C52D51" w:rsidRPr="004673DA" w:rsidTr="004673DA">
        <w:tc>
          <w:tcPr>
            <w:tcW w:w="6062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Демонстрационное оборудование и приборы</w:t>
            </w:r>
          </w:p>
        </w:tc>
        <w:tc>
          <w:tcPr>
            <w:tcW w:w="1276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2580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мячи, волейбольные сетки</w:t>
            </w:r>
          </w:p>
        </w:tc>
      </w:tr>
      <w:tr w:rsidR="00C52D51" w:rsidRPr="004673DA" w:rsidTr="004673DA">
        <w:tc>
          <w:tcPr>
            <w:tcW w:w="6062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Натуральные объекты</w:t>
            </w:r>
          </w:p>
        </w:tc>
        <w:tc>
          <w:tcPr>
            <w:tcW w:w="1276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580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C52D51" w:rsidRPr="004673DA" w:rsidTr="004673DA">
        <w:tc>
          <w:tcPr>
            <w:tcW w:w="6062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Лабораторно-технологическое оборудование</w:t>
            </w:r>
          </w:p>
        </w:tc>
        <w:tc>
          <w:tcPr>
            <w:tcW w:w="1276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580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C52D51" w:rsidRPr="004673DA" w:rsidTr="004673DA">
        <w:tc>
          <w:tcPr>
            <w:tcW w:w="6062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Модели</w:t>
            </w:r>
          </w:p>
        </w:tc>
        <w:tc>
          <w:tcPr>
            <w:tcW w:w="1276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580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C52D51" w:rsidRPr="004673DA" w:rsidTr="004673DA">
        <w:tc>
          <w:tcPr>
            <w:tcW w:w="6062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Демонстрационные учебно-наглядные пособия</w:t>
            </w:r>
          </w:p>
        </w:tc>
        <w:tc>
          <w:tcPr>
            <w:tcW w:w="1276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580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C52D51" w:rsidRPr="004673DA" w:rsidTr="004673DA">
        <w:tc>
          <w:tcPr>
            <w:tcW w:w="6062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Игры</w:t>
            </w:r>
          </w:p>
        </w:tc>
        <w:tc>
          <w:tcPr>
            <w:tcW w:w="1276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2580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Шашки, шахматы</w:t>
            </w:r>
          </w:p>
        </w:tc>
      </w:tr>
      <w:tr w:rsidR="00C52D51" w:rsidRPr="004673DA" w:rsidTr="004673DA">
        <w:tc>
          <w:tcPr>
            <w:tcW w:w="6062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Наличие функционирующей интерактивной доски</w:t>
            </w:r>
          </w:p>
        </w:tc>
        <w:tc>
          <w:tcPr>
            <w:tcW w:w="1276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580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C52D51" w:rsidRPr="004673DA" w:rsidTr="004673DA">
        <w:tc>
          <w:tcPr>
            <w:tcW w:w="6062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Наличие функционирующего компьютера с проектором</w:t>
            </w:r>
          </w:p>
        </w:tc>
        <w:tc>
          <w:tcPr>
            <w:tcW w:w="1276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580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C52D51" w:rsidRPr="004673DA" w:rsidTr="004673DA">
        <w:tc>
          <w:tcPr>
            <w:tcW w:w="6062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Наличие учительского компьютера</w:t>
            </w:r>
          </w:p>
        </w:tc>
        <w:tc>
          <w:tcPr>
            <w:tcW w:w="1276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580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</w:tbl>
    <w:p w:rsidR="00C52D51" w:rsidRDefault="00C52D51">
      <w:pPr>
        <w:pStyle w:val="10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W w:w="9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376"/>
        <w:gridCol w:w="3261"/>
        <w:gridCol w:w="4275"/>
      </w:tblGrid>
      <w:tr w:rsidR="00C52D51" w:rsidRPr="004673DA" w:rsidTr="004673DA">
        <w:tc>
          <w:tcPr>
            <w:tcW w:w="2376" w:type="dxa"/>
          </w:tcPr>
          <w:p w:rsidR="00C52D51" w:rsidRPr="004673DA" w:rsidRDefault="00C52D5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673DA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r w:rsidRPr="004673DA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7"/>
            </w:r>
          </w:p>
        </w:tc>
        <w:tc>
          <w:tcPr>
            <w:tcW w:w="3261" w:type="dxa"/>
          </w:tcPr>
          <w:p w:rsidR="00C52D51" w:rsidRPr="004673DA" w:rsidRDefault="00C52D5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673DA">
              <w:rPr>
                <w:rFonts w:ascii="Times New Roman" w:hAnsi="Times New Roman"/>
                <w:b/>
                <w:sz w:val="24"/>
                <w:szCs w:val="24"/>
              </w:rPr>
              <w:t>Количество обучающихся</w:t>
            </w:r>
          </w:p>
        </w:tc>
        <w:tc>
          <w:tcPr>
            <w:tcW w:w="4275" w:type="dxa"/>
          </w:tcPr>
          <w:p w:rsidR="00C52D51" w:rsidRPr="004673DA" w:rsidRDefault="00C52D5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673DA">
              <w:rPr>
                <w:rFonts w:ascii="Times New Roman" w:hAnsi="Times New Roman"/>
                <w:b/>
                <w:sz w:val="24"/>
                <w:szCs w:val="24"/>
              </w:rPr>
              <w:t>Количество учебников в библиотеке</w:t>
            </w:r>
          </w:p>
        </w:tc>
      </w:tr>
      <w:tr w:rsidR="00C52D51" w:rsidRPr="004673DA" w:rsidTr="004673DA">
        <w:tc>
          <w:tcPr>
            <w:tcW w:w="2376" w:type="dxa"/>
          </w:tcPr>
          <w:p w:rsidR="00C52D51" w:rsidRPr="004673DA" w:rsidRDefault="00C52D51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6 кл.</w:t>
            </w:r>
          </w:p>
        </w:tc>
        <w:tc>
          <w:tcPr>
            <w:tcW w:w="3261" w:type="dxa"/>
          </w:tcPr>
          <w:p w:rsidR="00C52D51" w:rsidRPr="004673DA" w:rsidRDefault="00C52D51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75" w:type="dxa"/>
          </w:tcPr>
          <w:p w:rsidR="00C52D51" w:rsidRPr="004673DA" w:rsidRDefault="00C52D51">
            <w:pPr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52D51" w:rsidRPr="004673DA" w:rsidTr="004673DA">
        <w:tc>
          <w:tcPr>
            <w:tcW w:w="2376" w:type="dxa"/>
          </w:tcPr>
          <w:p w:rsidR="00C52D51" w:rsidRPr="004673DA" w:rsidRDefault="00C52D51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7 кл.</w:t>
            </w:r>
          </w:p>
        </w:tc>
        <w:tc>
          <w:tcPr>
            <w:tcW w:w="3261" w:type="dxa"/>
          </w:tcPr>
          <w:p w:rsidR="00C52D51" w:rsidRPr="004673DA" w:rsidRDefault="00C52D51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75" w:type="dxa"/>
          </w:tcPr>
          <w:p w:rsidR="00C52D51" w:rsidRPr="004673DA" w:rsidRDefault="00C52D51">
            <w:pPr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52D51" w:rsidRPr="004673DA" w:rsidTr="004673DA">
        <w:tc>
          <w:tcPr>
            <w:tcW w:w="2376" w:type="dxa"/>
          </w:tcPr>
          <w:p w:rsidR="00C52D51" w:rsidRPr="004673DA" w:rsidRDefault="00C52D51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8 кл.</w:t>
            </w:r>
          </w:p>
        </w:tc>
        <w:tc>
          <w:tcPr>
            <w:tcW w:w="3261" w:type="dxa"/>
          </w:tcPr>
          <w:p w:rsidR="00C52D51" w:rsidRPr="004673DA" w:rsidRDefault="00C52D51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75" w:type="dxa"/>
          </w:tcPr>
          <w:p w:rsidR="00C52D51" w:rsidRPr="004673DA" w:rsidRDefault="00C52D51">
            <w:pPr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52D51" w:rsidRPr="004673DA" w:rsidTr="004673DA">
        <w:tc>
          <w:tcPr>
            <w:tcW w:w="2376" w:type="dxa"/>
          </w:tcPr>
          <w:p w:rsidR="00C52D51" w:rsidRPr="004673DA" w:rsidRDefault="00C52D51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9 кл.</w:t>
            </w:r>
          </w:p>
        </w:tc>
        <w:tc>
          <w:tcPr>
            <w:tcW w:w="3261" w:type="dxa"/>
          </w:tcPr>
          <w:p w:rsidR="00C52D51" w:rsidRPr="004673DA" w:rsidRDefault="00C52D51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75" w:type="dxa"/>
          </w:tcPr>
          <w:p w:rsidR="00C52D51" w:rsidRPr="004673DA" w:rsidRDefault="00C52D51">
            <w:pPr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C52D51" w:rsidRDefault="00C52D51">
      <w:pPr>
        <w:pStyle w:val="10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Использование ЭОР в работе</w:t>
      </w:r>
    </w:p>
    <w:tbl>
      <w:tblPr>
        <w:tblW w:w="9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56"/>
        <w:gridCol w:w="4956"/>
      </w:tblGrid>
      <w:tr w:rsidR="00C52D51" w:rsidRPr="004673DA" w:rsidTr="004673DA">
        <w:trPr>
          <w:trHeight w:val="70"/>
        </w:trPr>
        <w:tc>
          <w:tcPr>
            <w:tcW w:w="4956" w:type="dxa"/>
          </w:tcPr>
          <w:p w:rsidR="00C52D51" w:rsidRPr="004673DA" w:rsidRDefault="00C52D51">
            <w:pPr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ЭОР используется</w:t>
            </w:r>
          </w:p>
        </w:tc>
        <w:tc>
          <w:tcPr>
            <w:tcW w:w="4956" w:type="dxa"/>
          </w:tcPr>
          <w:p w:rsidR="00C52D51" w:rsidRPr="004673DA" w:rsidRDefault="00C52D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D51" w:rsidRPr="004673DA" w:rsidTr="004673DA">
        <w:tc>
          <w:tcPr>
            <w:tcW w:w="4956" w:type="dxa"/>
          </w:tcPr>
          <w:p w:rsidR="00C52D51" w:rsidRPr="004673DA" w:rsidRDefault="00C52D51">
            <w:pPr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ЭОР не используется</w:t>
            </w:r>
          </w:p>
        </w:tc>
        <w:tc>
          <w:tcPr>
            <w:tcW w:w="4956" w:type="dxa"/>
          </w:tcPr>
          <w:p w:rsidR="00C52D51" w:rsidRPr="004673DA" w:rsidRDefault="00C52D51">
            <w:pPr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</w:tbl>
    <w:p w:rsidR="00C52D51" w:rsidRPr="003B17A4" w:rsidRDefault="00C52D51">
      <w:pPr>
        <w:rPr>
          <w:rFonts w:ascii="Times New Roman" w:hAnsi="Times New Roman"/>
          <w:sz w:val="24"/>
          <w:szCs w:val="24"/>
        </w:rPr>
      </w:pPr>
      <w:r w:rsidRPr="003B17A4">
        <w:rPr>
          <w:rFonts w:ascii="Times New Roman" w:hAnsi="Times New Roman"/>
          <w:sz w:val="24"/>
          <w:szCs w:val="24"/>
        </w:rPr>
        <w:t>Перечень используемых ЭОР: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8"/>
        <w:gridCol w:w="5528"/>
        <w:gridCol w:w="3373"/>
      </w:tblGrid>
      <w:tr w:rsidR="00C52D51" w:rsidRPr="004673DA" w:rsidTr="004673DA">
        <w:tc>
          <w:tcPr>
            <w:tcW w:w="988" w:type="dxa"/>
          </w:tcPr>
          <w:p w:rsidR="00C52D51" w:rsidRPr="004673DA" w:rsidRDefault="00C52D5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673DA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528" w:type="dxa"/>
          </w:tcPr>
          <w:p w:rsidR="00C52D51" w:rsidRPr="004673DA" w:rsidRDefault="00C52D5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673DA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3373" w:type="dxa"/>
          </w:tcPr>
          <w:p w:rsidR="00C52D51" w:rsidRPr="004673DA" w:rsidRDefault="00C52D5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673DA">
              <w:rPr>
                <w:rFonts w:ascii="Times New Roman" w:hAnsi="Times New Roman"/>
                <w:b/>
                <w:sz w:val="24"/>
                <w:szCs w:val="24"/>
              </w:rPr>
              <w:t>Адрес в сети «Интернет»</w:t>
            </w:r>
          </w:p>
        </w:tc>
      </w:tr>
      <w:tr w:rsidR="00C52D51" w:rsidRPr="004673DA" w:rsidTr="004673DA">
        <w:tc>
          <w:tcPr>
            <w:tcW w:w="988" w:type="dxa"/>
          </w:tcPr>
          <w:p w:rsidR="00C52D51" w:rsidRPr="004673DA" w:rsidRDefault="00C52D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C52D51" w:rsidRPr="004673DA" w:rsidRDefault="00C52D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3" w:type="dxa"/>
          </w:tcPr>
          <w:p w:rsidR="00C52D51" w:rsidRPr="004673DA" w:rsidRDefault="00C52D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D51" w:rsidRPr="004673DA" w:rsidTr="004673DA">
        <w:tc>
          <w:tcPr>
            <w:tcW w:w="988" w:type="dxa"/>
          </w:tcPr>
          <w:p w:rsidR="00C52D51" w:rsidRPr="004673DA" w:rsidRDefault="00C52D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C52D51" w:rsidRPr="004673DA" w:rsidRDefault="00C52D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3" w:type="dxa"/>
          </w:tcPr>
          <w:p w:rsidR="00C52D51" w:rsidRPr="004673DA" w:rsidRDefault="00C52D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52D51" w:rsidRDefault="00C52D51">
      <w:pPr>
        <w:pStyle w:val="10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Квалификация педагога</w:t>
      </w:r>
    </w:p>
    <w:p w:rsidR="00C52D51" w:rsidRDefault="00C52D51">
      <w:pPr>
        <w:pStyle w:val="1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ФИО: </w:t>
      </w:r>
      <w:r>
        <w:rPr>
          <w:rFonts w:ascii="Times New Roman" w:hAnsi="Times New Roman"/>
          <w:sz w:val="28"/>
          <w:szCs w:val="28"/>
          <w:u w:val="single"/>
        </w:rPr>
        <w:t>Манкаев Мурзабек Муртазалиевич</w:t>
      </w: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8"/>
        <w:gridCol w:w="5670"/>
        <w:gridCol w:w="3304"/>
      </w:tblGrid>
      <w:tr w:rsidR="00C52D51" w:rsidRPr="004673DA" w:rsidTr="004673DA">
        <w:tc>
          <w:tcPr>
            <w:tcW w:w="988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4673DA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670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4673DA">
              <w:rPr>
                <w:rFonts w:ascii="Times New Roman" w:hAnsi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3304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4673DA">
              <w:rPr>
                <w:rFonts w:ascii="Times New Roman" w:hAnsi="Times New Roman"/>
                <w:b/>
                <w:sz w:val="24"/>
                <w:szCs w:val="24"/>
              </w:rPr>
              <w:t>Значение</w:t>
            </w:r>
          </w:p>
        </w:tc>
      </w:tr>
      <w:tr w:rsidR="00C52D51" w:rsidRPr="004673DA" w:rsidTr="004673DA">
        <w:tc>
          <w:tcPr>
            <w:tcW w:w="988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ДГПУ г. Махачкала</w:t>
            </w:r>
          </w:p>
        </w:tc>
      </w:tr>
      <w:tr w:rsidR="00C52D51" w:rsidRPr="004673DA" w:rsidTr="004673DA">
        <w:tc>
          <w:tcPr>
            <w:tcW w:w="988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670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Специализация</w:t>
            </w:r>
          </w:p>
        </w:tc>
        <w:tc>
          <w:tcPr>
            <w:tcW w:w="3304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</w:tc>
      </w:tr>
      <w:tr w:rsidR="00C52D51" w:rsidRPr="004673DA" w:rsidTr="004673DA">
        <w:tc>
          <w:tcPr>
            <w:tcW w:w="988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D51" w:rsidRPr="004673DA" w:rsidTr="004673DA">
        <w:tc>
          <w:tcPr>
            <w:tcW w:w="988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5670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Специализация</w:t>
            </w:r>
          </w:p>
        </w:tc>
        <w:tc>
          <w:tcPr>
            <w:tcW w:w="3304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D51" w:rsidRPr="004673DA" w:rsidTr="004673DA">
        <w:tc>
          <w:tcPr>
            <w:tcW w:w="988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Общий стаж</w:t>
            </w:r>
          </w:p>
        </w:tc>
        <w:tc>
          <w:tcPr>
            <w:tcW w:w="3304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D51" w:rsidRPr="004673DA" w:rsidTr="004673DA">
        <w:tc>
          <w:tcPr>
            <w:tcW w:w="988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5670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В том числе педагогический</w:t>
            </w:r>
          </w:p>
        </w:tc>
        <w:tc>
          <w:tcPr>
            <w:tcW w:w="3304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D51" w:rsidRPr="004673DA" w:rsidTr="004673DA">
        <w:tc>
          <w:tcPr>
            <w:tcW w:w="988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D51" w:rsidRPr="004673DA" w:rsidTr="004673DA">
        <w:tc>
          <w:tcPr>
            <w:tcW w:w="988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3304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D51" w:rsidRPr="004673DA" w:rsidTr="004673DA">
        <w:tc>
          <w:tcPr>
            <w:tcW w:w="988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3304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C52D51" w:rsidRPr="004673DA" w:rsidTr="004673DA">
        <w:tc>
          <w:tcPr>
            <w:tcW w:w="988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3304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D51" w:rsidRPr="004673DA" w:rsidTr="004673DA">
        <w:tc>
          <w:tcPr>
            <w:tcW w:w="988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D51" w:rsidRPr="004673DA" w:rsidTr="004673DA">
        <w:tc>
          <w:tcPr>
            <w:tcW w:w="988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№ 87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4673DA">
                <w:rPr>
                  <w:rFonts w:ascii="Times New Roman" w:hAnsi="Times New Roman"/>
                  <w:sz w:val="24"/>
                  <w:szCs w:val="24"/>
                </w:rPr>
                <w:t>2014 г</w:t>
              </w:r>
            </w:smartTag>
            <w:r w:rsidRPr="004673D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52D51" w:rsidRPr="004673DA" w:rsidTr="004673DA">
        <w:tc>
          <w:tcPr>
            <w:tcW w:w="988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D51" w:rsidRPr="004673DA" w:rsidTr="004673DA">
        <w:tc>
          <w:tcPr>
            <w:tcW w:w="988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  <w:tc>
          <w:tcPr>
            <w:tcW w:w="3304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D51" w:rsidRPr="004673DA" w:rsidTr="004673DA">
        <w:tc>
          <w:tcPr>
            <w:tcW w:w="988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Не соответствует</w:t>
            </w:r>
          </w:p>
        </w:tc>
        <w:tc>
          <w:tcPr>
            <w:tcW w:w="3304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D51" w:rsidRPr="004673DA" w:rsidTr="004673DA">
        <w:tc>
          <w:tcPr>
            <w:tcW w:w="988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D51" w:rsidRPr="004673DA" w:rsidTr="004673DA">
        <w:tc>
          <w:tcPr>
            <w:tcW w:w="988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 xml:space="preserve">8. </w:t>
            </w:r>
          </w:p>
        </w:tc>
        <w:tc>
          <w:tcPr>
            <w:tcW w:w="5670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</w:tr>
      <w:tr w:rsidR="00C52D51" w:rsidRPr="004673DA" w:rsidTr="004673DA">
        <w:tc>
          <w:tcPr>
            <w:tcW w:w="988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ДИРО г. Махачкала</w:t>
            </w:r>
          </w:p>
        </w:tc>
      </w:tr>
      <w:tr w:rsidR="00C52D51" w:rsidRPr="004673DA" w:rsidTr="004673DA">
        <w:tc>
          <w:tcPr>
            <w:tcW w:w="988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2012 год</w:t>
            </w:r>
          </w:p>
        </w:tc>
        <w:tc>
          <w:tcPr>
            <w:tcW w:w="3304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D51" w:rsidRPr="004673DA" w:rsidTr="004673DA">
        <w:tc>
          <w:tcPr>
            <w:tcW w:w="988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</w:tc>
        <w:tc>
          <w:tcPr>
            <w:tcW w:w="3304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D51" w:rsidRPr="004673DA" w:rsidTr="004673DA">
        <w:tc>
          <w:tcPr>
            <w:tcW w:w="988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3304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C52D51" w:rsidRPr="004673DA" w:rsidTr="004673DA">
        <w:tc>
          <w:tcPr>
            <w:tcW w:w="988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5670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2015 год</w:t>
            </w:r>
          </w:p>
        </w:tc>
        <w:tc>
          <w:tcPr>
            <w:tcW w:w="3304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D51" w:rsidRPr="004673DA" w:rsidTr="004673DA">
        <w:tc>
          <w:tcPr>
            <w:tcW w:w="988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д)</w:t>
            </w:r>
          </w:p>
        </w:tc>
        <w:tc>
          <w:tcPr>
            <w:tcW w:w="5670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2016 год</w:t>
            </w:r>
          </w:p>
        </w:tc>
        <w:tc>
          <w:tcPr>
            <w:tcW w:w="3304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D51" w:rsidRPr="004673DA" w:rsidTr="004673DA">
        <w:tc>
          <w:tcPr>
            <w:tcW w:w="988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Е)</w:t>
            </w:r>
          </w:p>
        </w:tc>
        <w:tc>
          <w:tcPr>
            <w:tcW w:w="5670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2017 год</w:t>
            </w:r>
          </w:p>
        </w:tc>
        <w:tc>
          <w:tcPr>
            <w:tcW w:w="3304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 xml:space="preserve"> +</w:t>
            </w:r>
          </w:p>
        </w:tc>
      </w:tr>
      <w:tr w:rsidR="00C52D51" w:rsidRPr="004673DA" w:rsidTr="004673DA">
        <w:tc>
          <w:tcPr>
            <w:tcW w:w="988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670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Указываются конкурс, организатор и результат/ присвоенная награда</w:t>
            </w:r>
            <w:r w:rsidRPr="004673DA"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8"/>
            </w:r>
          </w:p>
        </w:tc>
      </w:tr>
      <w:tr w:rsidR="00C52D51" w:rsidRPr="004673DA" w:rsidTr="004673DA">
        <w:tc>
          <w:tcPr>
            <w:tcW w:w="988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2012 год</w:t>
            </w:r>
          </w:p>
        </w:tc>
        <w:tc>
          <w:tcPr>
            <w:tcW w:w="3304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D51" w:rsidRPr="004673DA" w:rsidTr="004673DA">
        <w:tc>
          <w:tcPr>
            <w:tcW w:w="988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</w:tc>
        <w:tc>
          <w:tcPr>
            <w:tcW w:w="3304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D51" w:rsidRPr="004673DA" w:rsidTr="004673DA">
        <w:tc>
          <w:tcPr>
            <w:tcW w:w="988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3304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D51" w:rsidRPr="004673DA" w:rsidTr="004673DA">
        <w:tc>
          <w:tcPr>
            <w:tcW w:w="988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5670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2015 год</w:t>
            </w:r>
          </w:p>
        </w:tc>
        <w:tc>
          <w:tcPr>
            <w:tcW w:w="3304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D51" w:rsidRPr="004673DA" w:rsidTr="004673DA">
        <w:tc>
          <w:tcPr>
            <w:tcW w:w="988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д)</w:t>
            </w:r>
          </w:p>
        </w:tc>
        <w:tc>
          <w:tcPr>
            <w:tcW w:w="5670" w:type="dxa"/>
          </w:tcPr>
          <w:p w:rsidR="00C52D51" w:rsidRPr="004673DA" w:rsidRDefault="00C52D51" w:rsidP="004673DA">
            <w:pPr>
              <w:pStyle w:val="1"/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4" w:type="dxa"/>
          </w:tcPr>
          <w:p w:rsidR="00C52D51" w:rsidRPr="004673DA" w:rsidRDefault="00C52D51" w:rsidP="004673DA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52D51" w:rsidRDefault="00C52D51" w:rsidP="0095656D">
      <w:pPr>
        <w:pStyle w:val="10"/>
        <w:rPr>
          <w:rFonts w:ascii="Times New Roman" w:hAnsi="Times New Roman"/>
          <w:b/>
          <w:sz w:val="28"/>
          <w:szCs w:val="28"/>
        </w:rPr>
      </w:pPr>
    </w:p>
    <w:p w:rsidR="00C52D51" w:rsidRPr="0095656D" w:rsidRDefault="00C52D51" w:rsidP="0095656D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b/>
          <w:sz w:val="24"/>
          <w:szCs w:val="24"/>
        </w:rPr>
      </w:pPr>
      <w:r w:rsidRPr="0095656D">
        <w:rPr>
          <w:rFonts w:ascii="Times New Roman" w:hAnsi="Times New Roman"/>
          <w:b/>
          <w:sz w:val="24"/>
          <w:szCs w:val="24"/>
        </w:rPr>
        <w:t>Квалификация педагога</w:t>
      </w:r>
    </w:p>
    <w:p w:rsidR="00C52D51" w:rsidRPr="0095656D" w:rsidRDefault="00C52D51" w:rsidP="0095656D">
      <w:pPr>
        <w:contextualSpacing/>
        <w:rPr>
          <w:rFonts w:ascii="Times New Roman" w:hAnsi="Times New Roman"/>
          <w:sz w:val="24"/>
          <w:szCs w:val="24"/>
        </w:rPr>
      </w:pPr>
      <w:r w:rsidRPr="0095656D">
        <w:rPr>
          <w:rFonts w:ascii="Times New Roman" w:hAnsi="Times New Roman"/>
          <w:sz w:val="24"/>
          <w:szCs w:val="24"/>
        </w:rPr>
        <w:t>ФИО:</w:t>
      </w:r>
      <w:r>
        <w:rPr>
          <w:rFonts w:ascii="Times New Roman" w:hAnsi="Times New Roman"/>
          <w:sz w:val="24"/>
          <w:szCs w:val="24"/>
        </w:rPr>
        <w:t xml:space="preserve"> </w:t>
      </w:r>
      <w:r w:rsidRPr="0095656D">
        <w:rPr>
          <w:rFonts w:ascii="Times New Roman" w:hAnsi="Times New Roman"/>
          <w:sz w:val="24"/>
          <w:szCs w:val="24"/>
        </w:rPr>
        <w:t>Абдулакимова Шарипат Кунтиевна______________________________</w:t>
      </w: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8"/>
        <w:gridCol w:w="5670"/>
        <w:gridCol w:w="3304"/>
      </w:tblGrid>
      <w:tr w:rsidR="00C52D51" w:rsidRPr="004673DA" w:rsidTr="002969C9">
        <w:tc>
          <w:tcPr>
            <w:tcW w:w="988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5656D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670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5656D">
              <w:rPr>
                <w:rFonts w:ascii="Times New Roman" w:hAnsi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3304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5656D">
              <w:rPr>
                <w:rFonts w:ascii="Times New Roman" w:hAnsi="Times New Roman"/>
                <w:b/>
                <w:sz w:val="24"/>
                <w:szCs w:val="24"/>
              </w:rPr>
              <w:t>Значение</w:t>
            </w:r>
          </w:p>
        </w:tc>
      </w:tr>
      <w:tr w:rsidR="00C52D51" w:rsidRPr="004673DA" w:rsidTr="002969C9">
        <w:tc>
          <w:tcPr>
            <w:tcW w:w="988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656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656D">
              <w:rPr>
                <w:rFonts w:ascii="Times New Roman" w:hAnsi="Times New Roman"/>
                <w:sz w:val="24"/>
                <w:szCs w:val="24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656D">
              <w:rPr>
                <w:rFonts w:ascii="Times New Roman" w:hAnsi="Times New Roman"/>
                <w:sz w:val="24"/>
                <w:szCs w:val="24"/>
              </w:rPr>
              <w:t>ДГПУ, геофак</w:t>
            </w:r>
          </w:p>
        </w:tc>
      </w:tr>
      <w:tr w:rsidR="00C52D51" w:rsidRPr="004673DA" w:rsidTr="002969C9">
        <w:tc>
          <w:tcPr>
            <w:tcW w:w="988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656D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670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656D">
              <w:rPr>
                <w:rFonts w:ascii="Times New Roman" w:hAnsi="Times New Roman"/>
                <w:sz w:val="24"/>
                <w:szCs w:val="24"/>
              </w:rPr>
              <w:t>Специализация</w:t>
            </w:r>
          </w:p>
        </w:tc>
        <w:tc>
          <w:tcPr>
            <w:tcW w:w="3304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656D"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</w:tc>
      </w:tr>
      <w:tr w:rsidR="00C52D51" w:rsidRPr="004673DA" w:rsidTr="002969C9">
        <w:tc>
          <w:tcPr>
            <w:tcW w:w="988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656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656D">
              <w:rPr>
                <w:rFonts w:ascii="Times New Roman" w:hAnsi="Times New Roman"/>
                <w:sz w:val="24"/>
                <w:szCs w:val="24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656D">
              <w:rPr>
                <w:rFonts w:ascii="Times New Roman" w:hAnsi="Times New Roman"/>
                <w:sz w:val="24"/>
                <w:szCs w:val="24"/>
              </w:rPr>
              <w:t>Хасавюрт, педучилище,</w:t>
            </w:r>
          </w:p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656D">
              <w:rPr>
                <w:rFonts w:ascii="Times New Roman" w:hAnsi="Times New Roman"/>
                <w:sz w:val="24"/>
                <w:szCs w:val="24"/>
              </w:rPr>
              <w:t>физкульт. Отделение</w:t>
            </w:r>
          </w:p>
        </w:tc>
      </w:tr>
      <w:tr w:rsidR="00C52D51" w:rsidRPr="004673DA" w:rsidTr="002969C9">
        <w:tc>
          <w:tcPr>
            <w:tcW w:w="988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656D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5670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656D">
              <w:rPr>
                <w:rFonts w:ascii="Times New Roman" w:hAnsi="Times New Roman"/>
                <w:sz w:val="24"/>
                <w:szCs w:val="24"/>
              </w:rPr>
              <w:t>Специализация</w:t>
            </w:r>
          </w:p>
        </w:tc>
        <w:tc>
          <w:tcPr>
            <w:tcW w:w="3304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656D">
              <w:rPr>
                <w:rFonts w:ascii="Times New Roman" w:hAnsi="Times New Roman"/>
                <w:sz w:val="24"/>
                <w:szCs w:val="24"/>
              </w:rPr>
              <w:t>Учитель по физической культуре</w:t>
            </w:r>
          </w:p>
        </w:tc>
      </w:tr>
      <w:tr w:rsidR="00C52D51" w:rsidRPr="004673DA" w:rsidTr="002969C9">
        <w:tc>
          <w:tcPr>
            <w:tcW w:w="988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656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656D">
              <w:rPr>
                <w:rFonts w:ascii="Times New Roman" w:hAnsi="Times New Roman"/>
                <w:sz w:val="24"/>
                <w:szCs w:val="24"/>
              </w:rPr>
              <w:t>Общий стаж</w:t>
            </w:r>
          </w:p>
        </w:tc>
        <w:tc>
          <w:tcPr>
            <w:tcW w:w="3304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656D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</w:tr>
      <w:tr w:rsidR="00C52D51" w:rsidRPr="004673DA" w:rsidTr="002969C9">
        <w:tc>
          <w:tcPr>
            <w:tcW w:w="988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656D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5670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656D">
              <w:rPr>
                <w:rFonts w:ascii="Times New Roman" w:hAnsi="Times New Roman"/>
                <w:sz w:val="24"/>
                <w:szCs w:val="24"/>
              </w:rPr>
              <w:t>В том числе педагогический</w:t>
            </w:r>
          </w:p>
        </w:tc>
        <w:tc>
          <w:tcPr>
            <w:tcW w:w="3304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656D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</w:tr>
      <w:tr w:rsidR="00C52D51" w:rsidRPr="004673DA" w:rsidTr="002969C9">
        <w:tc>
          <w:tcPr>
            <w:tcW w:w="988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656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656D">
              <w:rPr>
                <w:rFonts w:ascii="Times New Roman" w:hAnsi="Times New Roman"/>
                <w:sz w:val="24"/>
                <w:szCs w:val="24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D51" w:rsidRPr="004673DA" w:rsidTr="002969C9">
        <w:tc>
          <w:tcPr>
            <w:tcW w:w="988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656D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656D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3304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D51" w:rsidRPr="004673DA" w:rsidTr="002969C9">
        <w:tc>
          <w:tcPr>
            <w:tcW w:w="988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656D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656D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3304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656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C52D51" w:rsidRPr="004673DA" w:rsidTr="002969C9">
        <w:tc>
          <w:tcPr>
            <w:tcW w:w="988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656D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656D"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3304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D51" w:rsidRPr="004673DA" w:rsidTr="002969C9">
        <w:tc>
          <w:tcPr>
            <w:tcW w:w="988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656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656D">
              <w:rPr>
                <w:rFonts w:ascii="Times New Roman" w:hAnsi="Times New Roman"/>
                <w:sz w:val="24"/>
                <w:szCs w:val="24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656D">
              <w:rPr>
                <w:rFonts w:ascii="Times New Roman" w:hAnsi="Times New Roman"/>
                <w:sz w:val="24"/>
                <w:szCs w:val="24"/>
              </w:rPr>
              <w:t>2013,приказ №83</w:t>
            </w:r>
          </w:p>
        </w:tc>
      </w:tr>
      <w:tr w:rsidR="00C52D51" w:rsidRPr="004673DA" w:rsidTr="002969C9">
        <w:tc>
          <w:tcPr>
            <w:tcW w:w="988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656D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656D">
              <w:rPr>
                <w:rFonts w:ascii="Times New Roman" w:hAnsi="Times New Roman"/>
                <w:sz w:val="24"/>
                <w:szCs w:val="24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D51" w:rsidRPr="004673DA" w:rsidTr="002969C9">
        <w:tc>
          <w:tcPr>
            <w:tcW w:w="988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656D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656D">
              <w:rPr>
                <w:rFonts w:ascii="Times New Roman" w:hAnsi="Times New Roman"/>
                <w:sz w:val="24"/>
                <w:szCs w:val="24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D51" w:rsidRPr="004673DA" w:rsidTr="002969C9">
        <w:tc>
          <w:tcPr>
            <w:tcW w:w="988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656D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656D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  <w:tc>
          <w:tcPr>
            <w:tcW w:w="3304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D51" w:rsidRPr="004673DA" w:rsidTr="002969C9">
        <w:tc>
          <w:tcPr>
            <w:tcW w:w="988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656D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656D">
              <w:rPr>
                <w:rFonts w:ascii="Times New Roman" w:hAnsi="Times New Roman"/>
                <w:sz w:val="24"/>
                <w:szCs w:val="24"/>
              </w:rPr>
              <w:t>Не соответствует</w:t>
            </w:r>
          </w:p>
        </w:tc>
        <w:tc>
          <w:tcPr>
            <w:tcW w:w="3304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D51" w:rsidRPr="004673DA" w:rsidTr="002969C9">
        <w:tc>
          <w:tcPr>
            <w:tcW w:w="988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656D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656D">
              <w:rPr>
                <w:rFonts w:ascii="Times New Roman" w:hAnsi="Times New Roman"/>
                <w:sz w:val="24"/>
                <w:szCs w:val="24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D51" w:rsidRPr="004673DA" w:rsidTr="002969C9">
        <w:tc>
          <w:tcPr>
            <w:tcW w:w="988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656D">
              <w:rPr>
                <w:rFonts w:ascii="Times New Roman" w:hAnsi="Times New Roman"/>
                <w:sz w:val="24"/>
                <w:szCs w:val="24"/>
              </w:rPr>
              <w:t xml:space="preserve">8. </w:t>
            </w:r>
          </w:p>
        </w:tc>
        <w:tc>
          <w:tcPr>
            <w:tcW w:w="5670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656D">
              <w:rPr>
                <w:rFonts w:ascii="Times New Roman" w:hAnsi="Times New Roman"/>
                <w:sz w:val="24"/>
                <w:szCs w:val="24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656D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C52D51" w:rsidRPr="004673DA" w:rsidTr="002969C9">
        <w:tc>
          <w:tcPr>
            <w:tcW w:w="988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656D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656D">
              <w:rPr>
                <w:rFonts w:ascii="Times New Roman" w:hAnsi="Times New Roman"/>
                <w:sz w:val="24"/>
                <w:szCs w:val="24"/>
              </w:rPr>
              <w:t>Прохождение курсов ПК за последние 5 лет:</w:t>
            </w:r>
          </w:p>
        </w:tc>
        <w:tc>
          <w:tcPr>
            <w:tcW w:w="3304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656D">
              <w:rPr>
                <w:rFonts w:ascii="Times New Roman" w:hAnsi="Times New Roman"/>
                <w:sz w:val="24"/>
                <w:szCs w:val="24"/>
              </w:rPr>
              <w:t>ДИ</w:t>
            </w: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 w:rsidRPr="0095656D">
              <w:rPr>
                <w:rFonts w:ascii="Times New Roman" w:hAnsi="Times New Roman"/>
                <w:sz w:val="24"/>
                <w:szCs w:val="24"/>
              </w:rPr>
              <w:t>, г. Махачкала</w:t>
            </w:r>
          </w:p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D51" w:rsidRPr="004673DA" w:rsidTr="002969C9">
        <w:tc>
          <w:tcPr>
            <w:tcW w:w="988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656D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656D">
              <w:rPr>
                <w:rFonts w:ascii="Times New Roman" w:hAnsi="Times New Roman"/>
                <w:sz w:val="24"/>
                <w:szCs w:val="24"/>
              </w:rPr>
              <w:t>2012 год</w:t>
            </w:r>
          </w:p>
        </w:tc>
        <w:tc>
          <w:tcPr>
            <w:tcW w:w="3304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D51" w:rsidRPr="004673DA" w:rsidTr="002969C9">
        <w:tc>
          <w:tcPr>
            <w:tcW w:w="988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656D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656D"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</w:tc>
        <w:tc>
          <w:tcPr>
            <w:tcW w:w="3304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D51" w:rsidRPr="004673DA" w:rsidTr="002969C9">
        <w:tc>
          <w:tcPr>
            <w:tcW w:w="988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656D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656D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3304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D51" w:rsidRPr="004673DA" w:rsidTr="002969C9">
        <w:tc>
          <w:tcPr>
            <w:tcW w:w="988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656D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5670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656D">
              <w:rPr>
                <w:rFonts w:ascii="Times New Roman" w:hAnsi="Times New Roman"/>
                <w:sz w:val="24"/>
                <w:szCs w:val="24"/>
              </w:rPr>
              <w:t>2015 год</w:t>
            </w:r>
          </w:p>
        </w:tc>
        <w:tc>
          <w:tcPr>
            <w:tcW w:w="3304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D51" w:rsidRPr="004673DA" w:rsidTr="002969C9">
        <w:tc>
          <w:tcPr>
            <w:tcW w:w="988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656D">
              <w:rPr>
                <w:rFonts w:ascii="Times New Roman" w:hAnsi="Times New Roman"/>
                <w:sz w:val="24"/>
                <w:szCs w:val="24"/>
              </w:rPr>
              <w:t>д)</w:t>
            </w:r>
          </w:p>
        </w:tc>
        <w:tc>
          <w:tcPr>
            <w:tcW w:w="5670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656D">
              <w:rPr>
                <w:rFonts w:ascii="Times New Roman" w:hAnsi="Times New Roman"/>
                <w:sz w:val="24"/>
                <w:szCs w:val="24"/>
              </w:rPr>
              <w:t>2016 год</w:t>
            </w:r>
          </w:p>
        </w:tc>
        <w:tc>
          <w:tcPr>
            <w:tcW w:w="3304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D51" w:rsidRPr="004673DA" w:rsidTr="002969C9">
        <w:tc>
          <w:tcPr>
            <w:tcW w:w="988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656D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670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656D">
              <w:rPr>
                <w:rFonts w:ascii="Times New Roman" w:hAnsi="Times New Roman"/>
                <w:sz w:val="24"/>
                <w:szCs w:val="24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656D">
              <w:rPr>
                <w:rFonts w:ascii="Times New Roman" w:hAnsi="Times New Roman"/>
                <w:sz w:val="24"/>
                <w:szCs w:val="24"/>
              </w:rPr>
              <w:t>Указываются конкурс, организатор и результат/ присвоенная награда</w:t>
            </w:r>
            <w:r w:rsidRPr="0095656D">
              <w:rPr>
                <w:rFonts w:ascii="Times New Roman" w:hAnsi="Times New Roman"/>
                <w:sz w:val="24"/>
                <w:szCs w:val="24"/>
                <w:vertAlign w:val="superscript"/>
              </w:rPr>
              <w:footnoteReference w:id="9"/>
            </w:r>
          </w:p>
        </w:tc>
      </w:tr>
      <w:tr w:rsidR="00C52D51" w:rsidRPr="004673DA" w:rsidTr="002969C9">
        <w:tc>
          <w:tcPr>
            <w:tcW w:w="988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656D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656D">
              <w:rPr>
                <w:rFonts w:ascii="Times New Roman" w:hAnsi="Times New Roman"/>
                <w:sz w:val="24"/>
                <w:szCs w:val="24"/>
              </w:rPr>
              <w:t>2012 год</w:t>
            </w:r>
          </w:p>
        </w:tc>
        <w:tc>
          <w:tcPr>
            <w:tcW w:w="3304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D51" w:rsidRPr="004673DA" w:rsidTr="002969C9">
        <w:tc>
          <w:tcPr>
            <w:tcW w:w="988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656D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656D"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</w:tc>
        <w:tc>
          <w:tcPr>
            <w:tcW w:w="3304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D51" w:rsidRPr="004673DA" w:rsidTr="002969C9">
        <w:tc>
          <w:tcPr>
            <w:tcW w:w="988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656D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656D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3304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D51" w:rsidRPr="004673DA" w:rsidTr="002969C9">
        <w:tc>
          <w:tcPr>
            <w:tcW w:w="988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656D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5670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656D">
              <w:rPr>
                <w:rFonts w:ascii="Times New Roman" w:hAnsi="Times New Roman"/>
                <w:sz w:val="24"/>
                <w:szCs w:val="24"/>
              </w:rPr>
              <w:t>2015 год</w:t>
            </w:r>
          </w:p>
        </w:tc>
        <w:tc>
          <w:tcPr>
            <w:tcW w:w="3304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D51" w:rsidRPr="004673DA" w:rsidTr="002969C9">
        <w:tc>
          <w:tcPr>
            <w:tcW w:w="988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656D">
              <w:rPr>
                <w:rFonts w:ascii="Times New Roman" w:hAnsi="Times New Roman"/>
                <w:sz w:val="24"/>
                <w:szCs w:val="24"/>
              </w:rPr>
              <w:t>д)</w:t>
            </w:r>
          </w:p>
        </w:tc>
        <w:tc>
          <w:tcPr>
            <w:tcW w:w="5670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5656D">
              <w:rPr>
                <w:rFonts w:ascii="Times New Roman" w:hAnsi="Times New Roman"/>
                <w:sz w:val="24"/>
                <w:szCs w:val="24"/>
              </w:rPr>
              <w:t>2016 год</w:t>
            </w:r>
          </w:p>
        </w:tc>
        <w:tc>
          <w:tcPr>
            <w:tcW w:w="3304" w:type="dxa"/>
          </w:tcPr>
          <w:p w:rsidR="00C52D51" w:rsidRPr="0095656D" w:rsidRDefault="00C52D51" w:rsidP="0095656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52D51" w:rsidRDefault="00C52D51" w:rsidP="0095656D">
      <w:pPr>
        <w:pStyle w:val="10"/>
        <w:rPr>
          <w:rFonts w:ascii="Times New Roman" w:hAnsi="Times New Roman"/>
          <w:b/>
          <w:sz w:val="28"/>
          <w:szCs w:val="28"/>
        </w:rPr>
      </w:pPr>
    </w:p>
    <w:p w:rsidR="00C52D51" w:rsidRDefault="00C52D51" w:rsidP="0095656D">
      <w:pPr>
        <w:pStyle w:val="10"/>
        <w:rPr>
          <w:rFonts w:ascii="Times New Roman" w:hAnsi="Times New Roman"/>
          <w:b/>
          <w:sz w:val="28"/>
          <w:szCs w:val="28"/>
        </w:rPr>
      </w:pPr>
    </w:p>
    <w:p w:rsidR="00C52D51" w:rsidRDefault="00C52D51" w:rsidP="0095656D">
      <w:pPr>
        <w:pStyle w:val="10"/>
        <w:rPr>
          <w:rFonts w:ascii="Times New Roman" w:hAnsi="Times New Roman"/>
          <w:b/>
          <w:sz w:val="28"/>
          <w:szCs w:val="28"/>
        </w:rPr>
      </w:pPr>
    </w:p>
    <w:p w:rsidR="00C52D51" w:rsidRDefault="00C52D51" w:rsidP="0095656D">
      <w:pPr>
        <w:pStyle w:val="10"/>
        <w:rPr>
          <w:rFonts w:ascii="Times New Roman" w:hAnsi="Times New Roman"/>
          <w:b/>
          <w:sz w:val="28"/>
          <w:szCs w:val="28"/>
        </w:rPr>
      </w:pPr>
    </w:p>
    <w:p w:rsidR="00C52D51" w:rsidRPr="0095656D" w:rsidRDefault="00C52D51" w:rsidP="0095656D">
      <w:pPr>
        <w:pStyle w:val="10"/>
        <w:rPr>
          <w:rFonts w:ascii="Times New Roman" w:hAnsi="Times New Roman"/>
          <w:b/>
          <w:sz w:val="28"/>
          <w:szCs w:val="28"/>
        </w:rPr>
      </w:pPr>
    </w:p>
    <w:p w:rsidR="00C52D51" w:rsidRPr="003B17A4" w:rsidRDefault="00C52D51" w:rsidP="003B17A4">
      <w:pPr>
        <w:pStyle w:val="10"/>
        <w:numPr>
          <w:ilvl w:val="0"/>
          <w:numId w:val="1"/>
        </w:numPr>
        <w:ind w:left="0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Оценка качества знаний обучающихся 2015-2016 годов</w:t>
      </w:r>
    </w:p>
    <w:p w:rsidR="00C52D51" w:rsidRDefault="00C52D51">
      <w:pPr>
        <w:pStyle w:val="10"/>
        <w:numPr>
          <w:ilvl w:val="1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Общие данные об итогах промежуточной аттестации</w:t>
      </w:r>
    </w:p>
    <w:tbl>
      <w:tblPr>
        <w:tblW w:w="95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10"/>
        <w:gridCol w:w="1910"/>
        <w:gridCol w:w="1910"/>
        <w:gridCol w:w="1911"/>
        <w:gridCol w:w="1911"/>
      </w:tblGrid>
      <w:tr w:rsidR="00C52D51" w:rsidRPr="004673DA" w:rsidTr="004673DA">
        <w:tc>
          <w:tcPr>
            <w:tcW w:w="1910" w:type="dxa"/>
            <w:vMerge w:val="restart"/>
          </w:tcPr>
          <w:p w:rsidR="00C52D51" w:rsidRPr="004673DA" w:rsidRDefault="00C52D51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Класс</w:t>
            </w:r>
            <w:r w:rsidRPr="004673DA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10"/>
            </w:r>
          </w:p>
        </w:tc>
        <w:tc>
          <w:tcPr>
            <w:tcW w:w="7642" w:type="dxa"/>
            <w:gridSpan w:val="4"/>
          </w:tcPr>
          <w:p w:rsidR="00C52D51" w:rsidRPr="004673DA" w:rsidRDefault="00C52D51" w:rsidP="004673DA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Итоги аттестации</w:t>
            </w:r>
            <w:r w:rsidRPr="004673DA"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11"/>
            </w:r>
          </w:p>
        </w:tc>
      </w:tr>
      <w:tr w:rsidR="00C52D51" w:rsidRPr="004673DA" w:rsidTr="004673DA">
        <w:tc>
          <w:tcPr>
            <w:tcW w:w="1910" w:type="dxa"/>
            <w:vMerge/>
          </w:tcPr>
          <w:p w:rsidR="00C52D51" w:rsidRPr="004673DA" w:rsidRDefault="00C52D51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C52D51" w:rsidRPr="004673DA" w:rsidRDefault="00C52D51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Неуд</w:t>
            </w:r>
          </w:p>
        </w:tc>
        <w:tc>
          <w:tcPr>
            <w:tcW w:w="1910" w:type="dxa"/>
          </w:tcPr>
          <w:p w:rsidR="00C52D51" w:rsidRPr="004673DA" w:rsidRDefault="00C52D51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911" w:type="dxa"/>
          </w:tcPr>
          <w:p w:rsidR="00C52D51" w:rsidRPr="004673DA" w:rsidRDefault="00C52D51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911" w:type="dxa"/>
          </w:tcPr>
          <w:p w:rsidR="00C52D51" w:rsidRPr="004673DA" w:rsidRDefault="00C52D51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</w:tr>
      <w:tr w:rsidR="00C52D51" w:rsidRPr="004673DA" w:rsidTr="004673DA">
        <w:tc>
          <w:tcPr>
            <w:tcW w:w="1910" w:type="dxa"/>
          </w:tcPr>
          <w:p w:rsidR="00C52D51" w:rsidRPr="004673DA" w:rsidRDefault="00C52D51" w:rsidP="004673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0" w:type="dxa"/>
          </w:tcPr>
          <w:p w:rsidR="00C52D51" w:rsidRPr="004673DA" w:rsidRDefault="00C52D51" w:rsidP="004673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C52D51" w:rsidRPr="004673DA" w:rsidRDefault="00C52D51" w:rsidP="004673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C52D51" w:rsidRPr="004673DA" w:rsidRDefault="00C52D51" w:rsidP="004673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1" w:type="dxa"/>
          </w:tcPr>
          <w:p w:rsidR="00C52D51" w:rsidRPr="004673DA" w:rsidRDefault="00C52D51" w:rsidP="004673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52D51" w:rsidRPr="004673DA" w:rsidTr="004673DA">
        <w:tc>
          <w:tcPr>
            <w:tcW w:w="1910" w:type="dxa"/>
          </w:tcPr>
          <w:p w:rsidR="00C52D51" w:rsidRPr="004673DA" w:rsidRDefault="00C52D51" w:rsidP="004673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0" w:type="dxa"/>
          </w:tcPr>
          <w:p w:rsidR="00C52D51" w:rsidRPr="004673DA" w:rsidRDefault="00C52D51" w:rsidP="004673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C52D51" w:rsidRPr="004673DA" w:rsidRDefault="00C52D51" w:rsidP="004673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C52D51" w:rsidRPr="004673DA" w:rsidRDefault="00C52D51" w:rsidP="004673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1" w:type="dxa"/>
          </w:tcPr>
          <w:p w:rsidR="00C52D51" w:rsidRPr="004673DA" w:rsidRDefault="00C52D51" w:rsidP="004673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52D51" w:rsidRPr="004673DA" w:rsidTr="004673DA">
        <w:tc>
          <w:tcPr>
            <w:tcW w:w="1910" w:type="dxa"/>
          </w:tcPr>
          <w:p w:rsidR="00C52D51" w:rsidRPr="004673DA" w:rsidRDefault="00C52D51" w:rsidP="004673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10" w:type="dxa"/>
          </w:tcPr>
          <w:p w:rsidR="00C52D51" w:rsidRPr="004673DA" w:rsidRDefault="00C52D51" w:rsidP="004673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C52D51" w:rsidRPr="004673DA" w:rsidRDefault="00C52D51" w:rsidP="004673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C52D51" w:rsidRPr="004673DA" w:rsidRDefault="00C52D51" w:rsidP="004673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1" w:type="dxa"/>
          </w:tcPr>
          <w:p w:rsidR="00C52D51" w:rsidRPr="004673DA" w:rsidRDefault="00C52D51" w:rsidP="004673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52D51" w:rsidRPr="004673DA" w:rsidTr="004673DA">
        <w:tc>
          <w:tcPr>
            <w:tcW w:w="1910" w:type="dxa"/>
          </w:tcPr>
          <w:p w:rsidR="00C52D51" w:rsidRPr="004673DA" w:rsidRDefault="00C52D51" w:rsidP="004673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10" w:type="dxa"/>
          </w:tcPr>
          <w:p w:rsidR="00C52D51" w:rsidRPr="004673DA" w:rsidRDefault="00C52D51" w:rsidP="004673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C52D51" w:rsidRPr="004673DA" w:rsidRDefault="00C52D51" w:rsidP="004673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C52D51" w:rsidRPr="004673DA" w:rsidRDefault="00C52D51" w:rsidP="004673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1" w:type="dxa"/>
          </w:tcPr>
          <w:p w:rsidR="00C52D51" w:rsidRPr="004673DA" w:rsidRDefault="00C52D51" w:rsidP="004673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52D51" w:rsidRPr="004673DA" w:rsidTr="004673DA">
        <w:tc>
          <w:tcPr>
            <w:tcW w:w="1910" w:type="dxa"/>
          </w:tcPr>
          <w:p w:rsidR="00C52D51" w:rsidRPr="004673DA" w:rsidRDefault="00C52D51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6 кл.</w:t>
            </w:r>
          </w:p>
        </w:tc>
        <w:tc>
          <w:tcPr>
            <w:tcW w:w="1910" w:type="dxa"/>
          </w:tcPr>
          <w:p w:rsidR="00C52D51" w:rsidRPr="004673DA" w:rsidRDefault="00C52D51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0" w:type="dxa"/>
          </w:tcPr>
          <w:p w:rsidR="00C52D51" w:rsidRPr="004673DA" w:rsidRDefault="00C52D51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1" w:type="dxa"/>
          </w:tcPr>
          <w:p w:rsidR="00C52D51" w:rsidRPr="004673DA" w:rsidRDefault="00C52D51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-1</w:t>
            </w:r>
          </w:p>
        </w:tc>
        <w:tc>
          <w:tcPr>
            <w:tcW w:w="1911" w:type="dxa"/>
          </w:tcPr>
          <w:p w:rsidR="00C52D51" w:rsidRPr="004673DA" w:rsidRDefault="00C52D51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52D51" w:rsidRPr="004673DA" w:rsidTr="004673DA">
        <w:tc>
          <w:tcPr>
            <w:tcW w:w="1910" w:type="dxa"/>
          </w:tcPr>
          <w:p w:rsidR="00C52D51" w:rsidRPr="004673DA" w:rsidRDefault="00C52D51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7 кл.</w:t>
            </w:r>
          </w:p>
        </w:tc>
        <w:tc>
          <w:tcPr>
            <w:tcW w:w="1910" w:type="dxa"/>
          </w:tcPr>
          <w:p w:rsidR="00C52D51" w:rsidRPr="004673DA" w:rsidRDefault="00C52D51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0" w:type="dxa"/>
          </w:tcPr>
          <w:p w:rsidR="00C52D51" w:rsidRPr="004673DA" w:rsidRDefault="00C52D51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1" w:type="dxa"/>
          </w:tcPr>
          <w:p w:rsidR="00C52D51" w:rsidRPr="004673DA" w:rsidRDefault="00C52D51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1" w:type="dxa"/>
          </w:tcPr>
          <w:p w:rsidR="00C52D51" w:rsidRPr="004673DA" w:rsidRDefault="00C52D51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52D51" w:rsidRPr="004673DA" w:rsidTr="004673DA">
        <w:tc>
          <w:tcPr>
            <w:tcW w:w="1910" w:type="dxa"/>
          </w:tcPr>
          <w:p w:rsidR="00C52D51" w:rsidRPr="004673DA" w:rsidRDefault="00C52D51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8 кл.</w:t>
            </w:r>
          </w:p>
        </w:tc>
        <w:tc>
          <w:tcPr>
            <w:tcW w:w="1910" w:type="dxa"/>
          </w:tcPr>
          <w:p w:rsidR="00C52D51" w:rsidRPr="004673DA" w:rsidRDefault="00C52D51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0" w:type="dxa"/>
          </w:tcPr>
          <w:p w:rsidR="00C52D51" w:rsidRPr="004673DA" w:rsidRDefault="00C52D51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1" w:type="dxa"/>
          </w:tcPr>
          <w:p w:rsidR="00C52D51" w:rsidRPr="004673DA" w:rsidRDefault="00C52D51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1" w:type="dxa"/>
          </w:tcPr>
          <w:p w:rsidR="00C52D51" w:rsidRPr="004673DA" w:rsidRDefault="00C52D51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52D51" w:rsidRPr="004673DA" w:rsidTr="004673DA">
        <w:tc>
          <w:tcPr>
            <w:tcW w:w="1910" w:type="dxa"/>
          </w:tcPr>
          <w:p w:rsidR="00C52D51" w:rsidRPr="004673DA" w:rsidRDefault="00C52D51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9 кл.</w:t>
            </w:r>
          </w:p>
        </w:tc>
        <w:tc>
          <w:tcPr>
            <w:tcW w:w="1910" w:type="dxa"/>
          </w:tcPr>
          <w:p w:rsidR="00C52D51" w:rsidRPr="004673DA" w:rsidRDefault="00C52D51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0" w:type="dxa"/>
          </w:tcPr>
          <w:p w:rsidR="00C52D51" w:rsidRPr="004673DA" w:rsidRDefault="00C52D51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1" w:type="dxa"/>
          </w:tcPr>
          <w:p w:rsidR="00C52D51" w:rsidRPr="004673DA" w:rsidRDefault="00C52D51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1" w:type="dxa"/>
          </w:tcPr>
          <w:p w:rsidR="00C52D51" w:rsidRPr="004673DA" w:rsidRDefault="00C52D51" w:rsidP="00E96AE4">
            <w:pPr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C52D51" w:rsidRDefault="00C52D51">
      <w:pPr>
        <w:pStyle w:val="10"/>
        <w:numPr>
          <w:ilvl w:val="1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 ОГЭ</w:t>
      </w:r>
      <w:r>
        <w:rPr>
          <w:rStyle w:val="FootnoteReference"/>
          <w:rFonts w:ascii="Times New Roman" w:hAnsi="Times New Roman"/>
          <w:sz w:val="28"/>
          <w:szCs w:val="28"/>
        </w:rPr>
        <w:footnoteReference w:id="12"/>
      </w:r>
    </w:p>
    <w:tbl>
      <w:tblPr>
        <w:tblW w:w="95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10"/>
        <w:gridCol w:w="1910"/>
        <w:gridCol w:w="1910"/>
        <w:gridCol w:w="1911"/>
        <w:gridCol w:w="1911"/>
      </w:tblGrid>
      <w:tr w:rsidR="00C52D51" w:rsidRPr="004673DA" w:rsidTr="004673DA">
        <w:tc>
          <w:tcPr>
            <w:tcW w:w="1910" w:type="dxa"/>
            <w:vMerge w:val="restart"/>
          </w:tcPr>
          <w:p w:rsidR="00C52D51" w:rsidRPr="004673DA" w:rsidRDefault="00C52D51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Класс</w:t>
            </w:r>
            <w:r w:rsidRPr="004673DA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13"/>
            </w:r>
          </w:p>
        </w:tc>
        <w:tc>
          <w:tcPr>
            <w:tcW w:w="7642" w:type="dxa"/>
            <w:gridSpan w:val="4"/>
          </w:tcPr>
          <w:p w:rsidR="00C52D51" w:rsidRPr="004673DA" w:rsidRDefault="00C52D51" w:rsidP="004673DA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Итоги ОГЭ</w:t>
            </w:r>
            <w:r w:rsidRPr="004673DA"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14"/>
            </w:r>
          </w:p>
        </w:tc>
      </w:tr>
      <w:tr w:rsidR="00C52D51" w:rsidRPr="004673DA" w:rsidTr="004673DA">
        <w:tc>
          <w:tcPr>
            <w:tcW w:w="1910" w:type="dxa"/>
            <w:vMerge/>
          </w:tcPr>
          <w:p w:rsidR="00C52D51" w:rsidRPr="004673DA" w:rsidRDefault="00C52D51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C52D51" w:rsidRPr="004673DA" w:rsidRDefault="00C52D51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Неуд</w:t>
            </w:r>
          </w:p>
        </w:tc>
        <w:tc>
          <w:tcPr>
            <w:tcW w:w="1910" w:type="dxa"/>
          </w:tcPr>
          <w:p w:rsidR="00C52D51" w:rsidRPr="004673DA" w:rsidRDefault="00C52D51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911" w:type="dxa"/>
          </w:tcPr>
          <w:p w:rsidR="00C52D51" w:rsidRPr="004673DA" w:rsidRDefault="00C52D51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911" w:type="dxa"/>
          </w:tcPr>
          <w:p w:rsidR="00C52D51" w:rsidRPr="004673DA" w:rsidRDefault="00C52D51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</w:tr>
      <w:tr w:rsidR="00C52D51" w:rsidRPr="004673DA" w:rsidTr="004673DA">
        <w:tc>
          <w:tcPr>
            <w:tcW w:w="1910" w:type="dxa"/>
          </w:tcPr>
          <w:p w:rsidR="00C52D51" w:rsidRPr="004673DA" w:rsidRDefault="00C52D51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C52D51" w:rsidRPr="004673DA" w:rsidRDefault="00C52D51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C52D51" w:rsidRPr="004673DA" w:rsidRDefault="00C52D51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C52D51" w:rsidRPr="004673DA" w:rsidRDefault="00C52D51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C52D51" w:rsidRPr="004673DA" w:rsidRDefault="00C52D51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D51" w:rsidRPr="004673DA" w:rsidTr="004673DA">
        <w:tc>
          <w:tcPr>
            <w:tcW w:w="1910" w:type="dxa"/>
          </w:tcPr>
          <w:p w:rsidR="00C52D51" w:rsidRPr="004673DA" w:rsidRDefault="00C52D51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C52D51" w:rsidRPr="004673DA" w:rsidRDefault="00C52D51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C52D51" w:rsidRPr="004673DA" w:rsidRDefault="00C52D51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C52D51" w:rsidRPr="004673DA" w:rsidRDefault="00C52D51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C52D51" w:rsidRPr="004673DA" w:rsidRDefault="00C52D51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52D51" w:rsidRDefault="00C52D51">
      <w:pPr>
        <w:pStyle w:val="10"/>
        <w:numPr>
          <w:ilvl w:val="1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 ЕГЭ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C52D51" w:rsidRPr="004673DA" w:rsidTr="004673DA">
        <w:tc>
          <w:tcPr>
            <w:tcW w:w="1910" w:type="dxa"/>
            <w:vMerge w:val="restart"/>
          </w:tcPr>
          <w:p w:rsidR="00C52D51" w:rsidRPr="004673DA" w:rsidRDefault="00C52D51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Класс</w:t>
            </w:r>
            <w:r w:rsidRPr="004673DA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15"/>
            </w:r>
          </w:p>
        </w:tc>
        <w:tc>
          <w:tcPr>
            <w:tcW w:w="8013" w:type="dxa"/>
            <w:gridSpan w:val="7"/>
          </w:tcPr>
          <w:p w:rsidR="00C52D51" w:rsidRPr="004673DA" w:rsidRDefault="00C52D51" w:rsidP="004673DA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Итоги ЕГЭ</w:t>
            </w:r>
            <w:r w:rsidRPr="004673DA"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16"/>
            </w:r>
          </w:p>
        </w:tc>
      </w:tr>
      <w:tr w:rsidR="00C52D51" w:rsidRPr="004673DA" w:rsidTr="004673DA">
        <w:tc>
          <w:tcPr>
            <w:tcW w:w="1910" w:type="dxa"/>
            <w:vMerge/>
          </w:tcPr>
          <w:p w:rsidR="00C52D51" w:rsidRPr="004673DA" w:rsidRDefault="00C52D51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C52D51" w:rsidRPr="004673DA" w:rsidRDefault="00C52D51">
            <w:pPr>
              <w:pStyle w:val="10"/>
              <w:rPr>
                <w:rFonts w:ascii="Times New Roman" w:hAnsi="Times New Roman"/>
                <w:sz w:val="20"/>
                <w:szCs w:val="20"/>
              </w:rPr>
            </w:pPr>
            <w:r w:rsidRPr="004673DA">
              <w:rPr>
                <w:rFonts w:ascii="Times New Roman" w:hAnsi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C52D51" w:rsidRPr="004673DA" w:rsidRDefault="00C52D51">
            <w:pPr>
              <w:pStyle w:val="10"/>
              <w:rPr>
                <w:rFonts w:ascii="Times New Roman" w:hAnsi="Times New Roman"/>
                <w:sz w:val="20"/>
                <w:szCs w:val="20"/>
              </w:rPr>
            </w:pPr>
            <w:r w:rsidRPr="004673DA">
              <w:rPr>
                <w:rFonts w:ascii="Times New Roman" w:hAnsi="Times New Roman"/>
                <w:sz w:val="20"/>
                <w:szCs w:val="20"/>
              </w:rPr>
              <w:t>От минимального балла + 1 до 50 баллов</w:t>
            </w:r>
          </w:p>
        </w:tc>
        <w:tc>
          <w:tcPr>
            <w:tcW w:w="982" w:type="dxa"/>
          </w:tcPr>
          <w:p w:rsidR="00C52D51" w:rsidRPr="004673DA" w:rsidRDefault="00C52D51">
            <w:pPr>
              <w:pStyle w:val="10"/>
              <w:rPr>
                <w:rFonts w:ascii="Times New Roman" w:hAnsi="Times New Roman"/>
                <w:sz w:val="20"/>
                <w:szCs w:val="20"/>
              </w:rPr>
            </w:pPr>
            <w:r w:rsidRPr="004673DA">
              <w:rPr>
                <w:rFonts w:ascii="Times New Roman" w:hAnsi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C52D51" w:rsidRPr="004673DA" w:rsidRDefault="00C52D51">
            <w:pPr>
              <w:pStyle w:val="10"/>
              <w:rPr>
                <w:rFonts w:ascii="Times New Roman" w:hAnsi="Times New Roman"/>
                <w:sz w:val="20"/>
                <w:szCs w:val="20"/>
              </w:rPr>
            </w:pPr>
            <w:r w:rsidRPr="004673DA">
              <w:rPr>
                <w:rFonts w:ascii="Times New Roman" w:hAnsi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C52D51" w:rsidRPr="004673DA" w:rsidRDefault="00C52D51">
            <w:pPr>
              <w:pStyle w:val="10"/>
              <w:rPr>
                <w:rFonts w:ascii="Times New Roman" w:hAnsi="Times New Roman"/>
                <w:sz w:val="20"/>
                <w:szCs w:val="20"/>
              </w:rPr>
            </w:pPr>
            <w:r w:rsidRPr="004673DA">
              <w:rPr>
                <w:rFonts w:ascii="Times New Roman" w:hAnsi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C52D51" w:rsidRPr="004673DA" w:rsidRDefault="00C52D51">
            <w:pPr>
              <w:pStyle w:val="10"/>
              <w:rPr>
                <w:rFonts w:ascii="Times New Roman" w:hAnsi="Times New Roman"/>
                <w:sz w:val="20"/>
                <w:szCs w:val="20"/>
              </w:rPr>
            </w:pPr>
            <w:r w:rsidRPr="004673DA">
              <w:rPr>
                <w:rFonts w:ascii="Times New Roman" w:hAnsi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C52D51" w:rsidRPr="004673DA" w:rsidRDefault="00C52D51">
            <w:pPr>
              <w:pStyle w:val="10"/>
              <w:rPr>
                <w:rFonts w:ascii="Times New Roman" w:hAnsi="Times New Roman"/>
                <w:sz w:val="20"/>
                <w:szCs w:val="20"/>
              </w:rPr>
            </w:pPr>
            <w:r w:rsidRPr="004673DA">
              <w:rPr>
                <w:rFonts w:ascii="Times New Roman" w:hAnsi="Times New Roman"/>
                <w:sz w:val="20"/>
                <w:szCs w:val="20"/>
              </w:rPr>
              <w:t>От 91 до 100 баллов</w:t>
            </w:r>
          </w:p>
        </w:tc>
      </w:tr>
      <w:tr w:rsidR="00C52D51" w:rsidRPr="004673DA" w:rsidTr="004673DA">
        <w:tc>
          <w:tcPr>
            <w:tcW w:w="1910" w:type="dxa"/>
          </w:tcPr>
          <w:p w:rsidR="00C52D51" w:rsidRPr="004673DA" w:rsidRDefault="00C52D51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C52D51" w:rsidRPr="004673DA" w:rsidRDefault="00C52D51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C52D51" w:rsidRPr="004673DA" w:rsidRDefault="00C52D51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C52D51" w:rsidRPr="004673DA" w:rsidRDefault="00C52D51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52D51" w:rsidRPr="004673DA" w:rsidRDefault="00C52D51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52D51" w:rsidRPr="004673DA" w:rsidRDefault="00C52D51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52D51" w:rsidRPr="004673DA" w:rsidRDefault="00C52D51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2D51" w:rsidRPr="004673DA" w:rsidRDefault="00C52D51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D51" w:rsidRPr="004673DA" w:rsidTr="004673DA">
        <w:tc>
          <w:tcPr>
            <w:tcW w:w="1910" w:type="dxa"/>
          </w:tcPr>
          <w:p w:rsidR="00C52D51" w:rsidRPr="004673DA" w:rsidRDefault="00C52D51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C52D51" w:rsidRPr="004673DA" w:rsidRDefault="00C52D51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C52D51" w:rsidRPr="004673DA" w:rsidRDefault="00C52D51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C52D51" w:rsidRPr="004673DA" w:rsidRDefault="00C52D51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52D51" w:rsidRPr="004673DA" w:rsidRDefault="00C52D51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52D51" w:rsidRPr="004673DA" w:rsidRDefault="00C52D51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52D51" w:rsidRPr="004673DA" w:rsidRDefault="00C52D51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52D51" w:rsidRPr="004673DA" w:rsidRDefault="00C52D51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52D51" w:rsidRDefault="00C52D51">
      <w:pPr>
        <w:pStyle w:val="10"/>
        <w:rPr>
          <w:rFonts w:ascii="Times New Roman" w:hAnsi="Times New Roman"/>
          <w:sz w:val="28"/>
          <w:szCs w:val="28"/>
        </w:rPr>
      </w:pPr>
    </w:p>
    <w:p w:rsidR="00C52D51" w:rsidRDefault="00C52D51">
      <w:pPr>
        <w:pStyle w:val="10"/>
        <w:numPr>
          <w:ilvl w:val="0"/>
          <w:numId w:val="1"/>
        </w:numPr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W w:w="9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56"/>
        <w:gridCol w:w="4956"/>
      </w:tblGrid>
      <w:tr w:rsidR="00C52D51" w:rsidRPr="004673DA" w:rsidTr="004673DA">
        <w:tc>
          <w:tcPr>
            <w:tcW w:w="4956" w:type="dxa"/>
          </w:tcPr>
          <w:p w:rsidR="00C52D51" w:rsidRPr="004673DA" w:rsidRDefault="00C52D51">
            <w:pPr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C52D51" w:rsidRPr="004673DA" w:rsidRDefault="00C52D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D51" w:rsidRPr="004673DA" w:rsidTr="004673DA">
        <w:tc>
          <w:tcPr>
            <w:tcW w:w="4956" w:type="dxa"/>
          </w:tcPr>
          <w:p w:rsidR="00C52D51" w:rsidRPr="004673DA" w:rsidRDefault="00C52D51">
            <w:pPr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C52D51" w:rsidRPr="004673DA" w:rsidRDefault="00C52D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52D51" w:rsidRPr="003B17A4" w:rsidRDefault="00C52D51">
      <w:pPr>
        <w:rPr>
          <w:rFonts w:ascii="Times New Roman" w:hAnsi="Times New Roman"/>
          <w:sz w:val="24"/>
          <w:szCs w:val="24"/>
        </w:rPr>
      </w:pPr>
      <w:r w:rsidRPr="003B17A4">
        <w:rPr>
          <w:rFonts w:ascii="Times New Roman" w:hAnsi="Times New Roman"/>
          <w:sz w:val="24"/>
          <w:szCs w:val="24"/>
        </w:rPr>
        <w:t>Перечень организаций, с которыми ведется сотрудничество:</w:t>
      </w:r>
    </w:p>
    <w:tbl>
      <w:tblPr>
        <w:tblW w:w="9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55"/>
        <w:gridCol w:w="2770"/>
        <w:gridCol w:w="3154"/>
        <w:gridCol w:w="3033"/>
      </w:tblGrid>
      <w:tr w:rsidR="00C52D51" w:rsidRPr="004673DA" w:rsidTr="004673DA">
        <w:tc>
          <w:tcPr>
            <w:tcW w:w="955" w:type="dxa"/>
          </w:tcPr>
          <w:p w:rsidR="00C52D51" w:rsidRPr="004673DA" w:rsidRDefault="00C52D5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673DA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770" w:type="dxa"/>
          </w:tcPr>
          <w:p w:rsidR="00C52D51" w:rsidRPr="004673DA" w:rsidRDefault="00C52D5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673DA">
              <w:rPr>
                <w:rFonts w:ascii="Times New Roman" w:hAnsi="Times New Roman"/>
                <w:b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154" w:type="dxa"/>
          </w:tcPr>
          <w:p w:rsidR="00C52D51" w:rsidRPr="004673DA" w:rsidRDefault="00C52D5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673DA">
              <w:rPr>
                <w:rFonts w:ascii="Times New Roman" w:hAnsi="Times New Roman"/>
                <w:b/>
                <w:sz w:val="24"/>
                <w:szCs w:val="24"/>
              </w:rPr>
              <w:t>Основание</w:t>
            </w:r>
            <w:r w:rsidRPr="004673DA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17"/>
            </w:r>
          </w:p>
        </w:tc>
        <w:tc>
          <w:tcPr>
            <w:tcW w:w="3033" w:type="dxa"/>
          </w:tcPr>
          <w:p w:rsidR="00C52D51" w:rsidRPr="004673DA" w:rsidRDefault="00C52D5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673DA">
              <w:rPr>
                <w:rFonts w:ascii="Times New Roman" w:hAnsi="Times New Roman"/>
                <w:b/>
                <w:sz w:val="24"/>
                <w:szCs w:val="24"/>
              </w:rPr>
              <w:t>Цель сотрудничества</w:t>
            </w:r>
          </w:p>
        </w:tc>
      </w:tr>
      <w:tr w:rsidR="00C52D51" w:rsidRPr="004673DA" w:rsidTr="004673DA">
        <w:tc>
          <w:tcPr>
            <w:tcW w:w="955" w:type="dxa"/>
          </w:tcPr>
          <w:p w:rsidR="00C52D51" w:rsidRPr="004673DA" w:rsidRDefault="00C52D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0" w:type="dxa"/>
          </w:tcPr>
          <w:p w:rsidR="00C52D51" w:rsidRPr="004673DA" w:rsidRDefault="00C52D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4" w:type="dxa"/>
          </w:tcPr>
          <w:p w:rsidR="00C52D51" w:rsidRPr="004673DA" w:rsidRDefault="00C52D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</w:tcPr>
          <w:p w:rsidR="00C52D51" w:rsidRPr="004673DA" w:rsidRDefault="00C52D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2D51" w:rsidRPr="004673DA" w:rsidTr="004673DA">
        <w:tc>
          <w:tcPr>
            <w:tcW w:w="955" w:type="dxa"/>
          </w:tcPr>
          <w:p w:rsidR="00C52D51" w:rsidRPr="004673DA" w:rsidRDefault="00C52D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0" w:type="dxa"/>
          </w:tcPr>
          <w:p w:rsidR="00C52D51" w:rsidRPr="004673DA" w:rsidRDefault="00C52D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4" w:type="dxa"/>
          </w:tcPr>
          <w:p w:rsidR="00C52D51" w:rsidRPr="004673DA" w:rsidRDefault="00C52D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</w:tcPr>
          <w:p w:rsidR="00C52D51" w:rsidRPr="004673DA" w:rsidRDefault="00C52D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52D51" w:rsidRPr="003B17A4" w:rsidRDefault="00C52D51">
      <w:pPr>
        <w:pStyle w:val="10"/>
        <w:rPr>
          <w:rFonts w:ascii="Times New Roman" w:hAnsi="Times New Roman"/>
          <w:sz w:val="24"/>
          <w:szCs w:val="24"/>
        </w:rPr>
      </w:pPr>
    </w:p>
    <w:tbl>
      <w:tblPr>
        <w:tblW w:w="9912" w:type="dxa"/>
        <w:tblLayout w:type="fixed"/>
        <w:tblLook w:val="00A0"/>
      </w:tblPr>
      <w:tblGrid>
        <w:gridCol w:w="3304"/>
        <w:gridCol w:w="3304"/>
        <w:gridCol w:w="3304"/>
      </w:tblGrid>
      <w:tr w:rsidR="00C52D51" w:rsidRPr="004673DA" w:rsidTr="004673DA">
        <w:tc>
          <w:tcPr>
            <w:tcW w:w="3304" w:type="dxa"/>
          </w:tcPr>
          <w:p w:rsidR="00C52D51" w:rsidRPr="004673DA" w:rsidRDefault="00C52D51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3304" w:type="dxa"/>
          </w:tcPr>
          <w:p w:rsidR="00C52D51" w:rsidRPr="004673DA" w:rsidRDefault="00C52D51" w:rsidP="004673DA">
            <w:pPr>
              <w:pStyle w:val="10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</w:p>
          <w:p w:rsidR="00C52D51" w:rsidRPr="004673DA" w:rsidRDefault="00C52D51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3304" w:type="dxa"/>
          </w:tcPr>
          <w:p w:rsidR="00C52D51" w:rsidRPr="004673DA" w:rsidRDefault="00C52D51" w:rsidP="004673DA">
            <w:pPr>
              <w:pStyle w:val="10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Бальгишиева М.К.</w:t>
            </w:r>
          </w:p>
          <w:p w:rsidR="00C52D51" w:rsidRPr="004673DA" w:rsidRDefault="00C52D51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</w:tr>
      <w:tr w:rsidR="00C52D51" w:rsidRPr="004673DA" w:rsidTr="004673DA">
        <w:tc>
          <w:tcPr>
            <w:tcW w:w="3304" w:type="dxa"/>
          </w:tcPr>
          <w:p w:rsidR="00C52D51" w:rsidRPr="004673DA" w:rsidRDefault="00C52D51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C52D51" w:rsidRPr="004673DA" w:rsidRDefault="00C52D51" w:rsidP="004673DA">
            <w:pPr>
              <w:pStyle w:val="10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</w:p>
          <w:p w:rsidR="00C52D51" w:rsidRPr="004673DA" w:rsidRDefault="00C52D51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3304" w:type="dxa"/>
          </w:tcPr>
          <w:p w:rsidR="00C52D51" w:rsidRPr="004673DA" w:rsidRDefault="00C52D51" w:rsidP="004673DA">
            <w:pPr>
              <w:pStyle w:val="10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Беккишиева М.Н.</w:t>
            </w:r>
          </w:p>
          <w:p w:rsidR="00C52D51" w:rsidRPr="004673DA" w:rsidRDefault="00C52D51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</w:tr>
      <w:tr w:rsidR="00C52D51" w:rsidRPr="004673DA" w:rsidTr="004673DA">
        <w:tc>
          <w:tcPr>
            <w:tcW w:w="3304" w:type="dxa"/>
          </w:tcPr>
          <w:p w:rsidR="00C52D51" w:rsidRPr="004673DA" w:rsidRDefault="00C52D51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Учителя по предмету</w:t>
            </w:r>
          </w:p>
        </w:tc>
        <w:tc>
          <w:tcPr>
            <w:tcW w:w="3304" w:type="dxa"/>
          </w:tcPr>
          <w:p w:rsidR="00C52D51" w:rsidRPr="004673DA" w:rsidRDefault="00C52D51" w:rsidP="004673DA">
            <w:pPr>
              <w:pStyle w:val="10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</w:p>
          <w:p w:rsidR="00C52D51" w:rsidRPr="004673DA" w:rsidRDefault="00C52D51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3304" w:type="dxa"/>
          </w:tcPr>
          <w:p w:rsidR="00C52D51" w:rsidRPr="004673DA" w:rsidRDefault="00C52D51" w:rsidP="004673DA">
            <w:pPr>
              <w:pStyle w:val="10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Манкаев М.М.</w:t>
            </w:r>
          </w:p>
          <w:p w:rsidR="00C52D51" w:rsidRPr="004673DA" w:rsidRDefault="00C52D51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</w:tr>
      <w:tr w:rsidR="00C52D51" w:rsidRPr="004673DA" w:rsidTr="004673DA">
        <w:tc>
          <w:tcPr>
            <w:tcW w:w="3304" w:type="dxa"/>
          </w:tcPr>
          <w:p w:rsidR="00C52D51" w:rsidRPr="004673DA" w:rsidRDefault="00C52D51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4" w:type="dxa"/>
          </w:tcPr>
          <w:p w:rsidR="00C52D51" w:rsidRPr="004673DA" w:rsidRDefault="00C52D51" w:rsidP="004673DA">
            <w:pPr>
              <w:pStyle w:val="10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4" w:type="dxa"/>
          </w:tcPr>
          <w:p w:rsidR="00C52D51" w:rsidRPr="004673DA" w:rsidRDefault="00C52D51" w:rsidP="004673DA">
            <w:pPr>
              <w:pStyle w:val="10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  <w:r w:rsidRPr="004673DA">
              <w:rPr>
                <w:rFonts w:ascii="Times New Roman" w:hAnsi="Times New Roman"/>
                <w:sz w:val="24"/>
                <w:szCs w:val="24"/>
              </w:rPr>
              <w:t>Абдулакимова Ш.К.</w:t>
            </w:r>
          </w:p>
        </w:tc>
      </w:tr>
    </w:tbl>
    <w:p w:rsidR="00C52D51" w:rsidRPr="003B17A4" w:rsidRDefault="00C52D5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(подпись)</w:t>
      </w:r>
    </w:p>
    <w:sectPr w:rsidR="00C52D51" w:rsidRPr="003B17A4" w:rsidSect="0050729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2D51" w:rsidRDefault="00C52D51" w:rsidP="00507296">
      <w:pPr>
        <w:spacing w:after="0" w:line="240" w:lineRule="auto"/>
      </w:pPr>
      <w:r>
        <w:separator/>
      </w:r>
    </w:p>
  </w:endnote>
  <w:endnote w:type="continuationSeparator" w:id="0">
    <w:p w:rsidR="00C52D51" w:rsidRDefault="00C52D51" w:rsidP="00507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2D51" w:rsidRDefault="00C52D51" w:rsidP="00507296">
      <w:pPr>
        <w:spacing w:after="0" w:line="240" w:lineRule="auto"/>
      </w:pPr>
      <w:r>
        <w:separator/>
      </w:r>
    </w:p>
  </w:footnote>
  <w:footnote w:type="continuationSeparator" w:id="0">
    <w:p w:rsidR="00C52D51" w:rsidRDefault="00C52D51" w:rsidP="00507296">
      <w:pPr>
        <w:spacing w:after="0" w:line="240" w:lineRule="auto"/>
      </w:pPr>
      <w:r>
        <w:continuationSeparator/>
      </w:r>
    </w:p>
  </w:footnote>
  <w:footnote w:id="1">
    <w:p w:rsidR="00C52D51" w:rsidRDefault="00C52D5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/>
          <w:sz w:val="24"/>
          <w:szCs w:val="24"/>
        </w:rPr>
        <w:t>Номер класса с буквой (если одинаковых класса более одного, то заполняются строки по всем классам одного уровня, например1а, 1б)</w:t>
      </w:r>
    </w:p>
  </w:footnote>
  <w:footnote w:id="2">
    <w:p w:rsidR="00C52D51" w:rsidRDefault="00C52D51">
      <w:pPr>
        <w:pStyle w:val="FootnoteText"/>
      </w:pPr>
      <w:r>
        <w:rPr>
          <w:rStyle w:val="FootnoteReference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Количество детей в классе</w:t>
      </w:r>
    </w:p>
  </w:footnote>
  <w:footnote w:id="3">
    <w:p w:rsidR="00C52D51" w:rsidRDefault="00C52D5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C52D51" w:rsidRDefault="00C52D51">
      <w:pPr>
        <w:pStyle w:val="FootnoteText"/>
      </w:pPr>
      <w:r>
        <w:rPr>
          <w:rStyle w:val="FootnoteReference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Учебно-методические комплексы, используемые для преподавания дисциплины</w:t>
      </w:r>
    </w:p>
  </w:footnote>
  <w:footnote w:id="5">
    <w:p w:rsidR="00C52D51" w:rsidRDefault="00C52D51">
      <w:pPr>
        <w:pStyle w:val="FootnoteText"/>
      </w:pPr>
      <w:r>
        <w:rPr>
          <w:rStyle w:val="FootnoteReference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C52D51" w:rsidRDefault="00C52D51">
      <w:pPr>
        <w:pStyle w:val="FootnoteText"/>
      </w:pPr>
      <w:r>
        <w:rPr>
          <w:rStyle w:val="FootnoteReference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Минобрнауки России от 30 марта </w:t>
      </w:r>
      <w:smartTag w:uri="urn:schemas-microsoft-com:office:smarttags" w:element="metricconverter">
        <w:smartTagPr>
          <w:attr w:name="ProductID" w:val="2016 г"/>
        </w:smartTagPr>
        <w:r>
          <w:rPr>
            <w:rFonts w:ascii="Times New Roman" w:hAnsi="Times New Roman"/>
            <w:sz w:val="24"/>
            <w:szCs w:val="24"/>
          </w:rPr>
          <w:t>2016 г</w:t>
        </w:r>
      </w:smartTag>
      <w:r>
        <w:rPr>
          <w:rFonts w:ascii="Times New Roman" w:hAnsi="Times New Roman"/>
          <w:sz w:val="24"/>
          <w:szCs w:val="24"/>
        </w:rPr>
        <w:t>. № 336 соответствующий тип оснащения не предусмотрен</w:t>
      </w:r>
    </w:p>
  </w:footnote>
  <w:footnote w:id="7">
    <w:p w:rsidR="00C52D51" w:rsidRDefault="00C52D51">
      <w:pPr>
        <w:pStyle w:val="FootnoteText"/>
      </w:pPr>
      <w:r>
        <w:rPr>
          <w:rStyle w:val="FootnoteReference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C52D51" w:rsidRDefault="00C52D51">
      <w:pPr>
        <w:pStyle w:val="FootnoteText"/>
      </w:pPr>
      <w:r>
        <w:rPr>
          <w:rStyle w:val="FootnoteReference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C52D51" w:rsidRDefault="00C52D51" w:rsidP="0095656D">
      <w:pPr>
        <w:pStyle w:val="FootnoteText"/>
      </w:pPr>
      <w:r w:rsidRPr="00AB6BC1">
        <w:rPr>
          <w:rStyle w:val="FootnoteReference"/>
          <w:rFonts w:ascii="Times New Roman" w:hAnsi="Times New Roman"/>
          <w:sz w:val="24"/>
          <w:szCs w:val="24"/>
        </w:rPr>
        <w:footnoteRef/>
      </w:r>
      <w:r w:rsidRPr="00AB6BC1">
        <w:rPr>
          <w:rFonts w:ascii="Times New Roman" w:hAnsi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10">
    <w:p w:rsidR="00C52D51" w:rsidRDefault="00C52D5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/>
          <w:sz w:val="24"/>
          <w:szCs w:val="24"/>
        </w:rPr>
        <w:t>Номер класса с буквой (если одинаковых класса более одного, то заполняются строки по всем классам одного уровня, например1а, 1б)</w:t>
      </w:r>
    </w:p>
  </w:footnote>
  <w:footnote w:id="11">
    <w:p w:rsidR="00C52D51" w:rsidRDefault="00C52D51">
      <w:pPr>
        <w:pStyle w:val="FootnoteText"/>
      </w:pPr>
      <w:r>
        <w:rPr>
          <w:rStyle w:val="FootnoteReference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2">
    <w:p w:rsidR="00C52D51" w:rsidRDefault="00C52D51">
      <w:pPr>
        <w:pStyle w:val="FootnoteText"/>
      </w:pPr>
      <w:r>
        <w:rPr>
          <w:rStyle w:val="FootnoteReference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Если предусмотрено по предмету</w:t>
      </w:r>
    </w:p>
  </w:footnote>
  <w:footnote w:id="13">
    <w:p w:rsidR="00C52D51" w:rsidRDefault="00C52D5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/>
          <w:sz w:val="24"/>
          <w:szCs w:val="24"/>
        </w:rPr>
        <w:t>Номер класса с буквой (если 9-х классов более одного, то заполняются строки по всем 9-м классам, например 9а, 9б)</w:t>
      </w:r>
    </w:p>
  </w:footnote>
  <w:footnote w:id="14">
    <w:p w:rsidR="00C52D51" w:rsidRDefault="00C52D51">
      <w:pPr>
        <w:pStyle w:val="FootnoteText"/>
      </w:pPr>
      <w:r>
        <w:rPr>
          <w:rStyle w:val="FootnoteReference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5">
    <w:p w:rsidR="00C52D51" w:rsidRDefault="00C52D5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/>
          <w:sz w:val="24"/>
          <w:szCs w:val="24"/>
        </w:rPr>
        <w:t>Номер класса с буквой (если 9-х классов более одного, то заполняются строки по всем 9-м классам, например 9а, 9б)</w:t>
      </w:r>
    </w:p>
  </w:footnote>
  <w:footnote w:id="16">
    <w:p w:rsidR="00C52D51" w:rsidRDefault="00C52D51">
      <w:pPr>
        <w:pStyle w:val="FootnoteText"/>
      </w:pPr>
      <w:r>
        <w:rPr>
          <w:rStyle w:val="FootnoteReference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Указывается количество обучающихся, получивших соответствующие результаты</w:t>
      </w:r>
    </w:p>
  </w:footnote>
  <w:footnote w:id="17">
    <w:p w:rsidR="00C52D51" w:rsidRDefault="00C52D51">
      <w:pPr>
        <w:pStyle w:val="FootnoteText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4420C"/>
    <w:multiLevelType w:val="hybridMultilevel"/>
    <w:tmpl w:val="FEFC8C78"/>
    <w:lvl w:ilvl="0" w:tplc="6B400818">
      <w:start w:val="2016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7E85E37"/>
    <w:multiLevelType w:val="multilevel"/>
    <w:tmpl w:val="17E85E37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 w:tentative="1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 w:tentative="1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 w:tentative="1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 w:tentative="1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 w:tentative="1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 w:tentative="1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 w:tentative="1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198A"/>
    <w:rsid w:val="0000614C"/>
    <w:rsid w:val="00016FD2"/>
    <w:rsid w:val="0003305F"/>
    <w:rsid w:val="00061981"/>
    <w:rsid w:val="000A2F53"/>
    <w:rsid w:val="000F0CD1"/>
    <w:rsid w:val="001025D6"/>
    <w:rsid w:val="00130115"/>
    <w:rsid w:val="00135115"/>
    <w:rsid w:val="001419F1"/>
    <w:rsid w:val="00174FDD"/>
    <w:rsid w:val="0018357F"/>
    <w:rsid w:val="001B2BE7"/>
    <w:rsid w:val="001B604B"/>
    <w:rsid w:val="00220D56"/>
    <w:rsid w:val="0026793C"/>
    <w:rsid w:val="002732F2"/>
    <w:rsid w:val="00273C49"/>
    <w:rsid w:val="002969C9"/>
    <w:rsid w:val="00326371"/>
    <w:rsid w:val="0033749C"/>
    <w:rsid w:val="003425DF"/>
    <w:rsid w:val="003834E6"/>
    <w:rsid w:val="003A7529"/>
    <w:rsid w:val="003B17A4"/>
    <w:rsid w:val="003B6F6E"/>
    <w:rsid w:val="003C7D6B"/>
    <w:rsid w:val="003E1410"/>
    <w:rsid w:val="003E5366"/>
    <w:rsid w:val="004673DA"/>
    <w:rsid w:val="0049198A"/>
    <w:rsid w:val="004E5C65"/>
    <w:rsid w:val="00507296"/>
    <w:rsid w:val="00510535"/>
    <w:rsid w:val="00571DB3"/>
    <w:rsid w:val="0059398C"/>
    <w:rsid w:val="005B5F11"/>
    <w:rsid w:val="005F337C"/>
    <w:rsid w:val="00615C62"/>
    <w:rsid w:val="006169CB"/>
    <w:rsid w:val="00660415"/>
    <w:rsid w:val="00684EA9"/>
    <w:rsid w:val="006D19E7"/>
    <w:rsid w:val="00723AA2"/>
    <w:rsid w:val="00772865"/>
    <w:rsid w:val="00783BD0"/>
    <w:rsid w:val="007E6DBE"/>
    <w:rsid w:val="008345F6"/>
    <w:rsid w:val="00835E3A"/>
    <w:rsid w:val="00837BA9"/>
    <w:rsid w:val="00891BB4"/>
    <w:rsid w:val="008C1431"/>
    <w:rsid w:val="0091128D"/>
    <w:rsid w:val="0091288B"/>
    <w:rsid w:val="009369ED"/>
    <w:rsid w:val="0094353A"/>
    <w:rsid w:val="0095656D"/>
    <w:rsid w:val="00993671"/>
    <w:rsid w:val="00996BBB"/>
    <w:rsid w:val="009A595F"/>
    <w:rsid w:val="009B1315"/>
    <w:rsid w:val="009B31F0"/>
    <w:rsid w:val="00A02057"/>
    <w:rsid w:val="00A655D8"/>
    <w:rsid w:val="00A72467"/>
    <w:rsid w:val="00AB6BC1"/>
    <w:rsid w:val="00AD1E15"/>
    <w:rsid w:val="00B1032B"/>
    <w:rsid w:val="00B75B87"/>
    <w:rsid w:val="00B84547"/>
    <w:rsid w:val="00BD3122"/>
    <w:rsid w:val="00C52D51"/>
    <w:rsid w:val="00C531BA"/>
    <w:rsid w:val="00C91074"/>
    <w:rsid w:val="00CC237B"/>
    <w:rsid w:val="00D060C6"/>
    <w:rsid w:val="00D13F9C"/>
    <w:rsid w:val="00D5071F"/>
    <w:rsid w:val="00DE600F"/>
    <w:rsid w:val="00DF6159"/>
    <w:rsid w:val="00E96AE4"/>
    <w:rsid w:val="00EA2EB2"/>
    <w:rsid w:val="00EB0FC4"/>
    <w:rsid w:val="00F4544B"/>
    <w:rsid w:val="00FA6792"/>
    <w:rsid w:val="00FD1A1F"/>
    <w:rsid w:val="00FD1EEB"/>
    <w:rsid w:val="391B4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7296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rsid w:val="0050729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507296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507296"/>
    <w:rPr>
      <w:rFonts w:cs="Times New Roman"/>
      <w:vertAlign w:val="superscript"/>
    </w:rPr>
  </w:style>
  <w:style w:type="table" w:styleId="TableGrid">
    <w:name w:val="Table Grid"/>
    <w:basedOn w:val="TableNormal"/>
    <w:uiPriority w:val="99"/>
    <w:rsid w:val="0050729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Normal"/>
    <w:uiPriority w:val="99"/>
    <w:rsid w:val="00507296"/>
    <w:pPr>
      <w:ind w:left="720"/>
      <w:contextualSpacing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507296"/>
    <w:rPr>
      <w:rFonts w:cs="Times New Roman"/>
    </w:rPr>
  </w:style>
  <w:style w:type="paragraph" w:customStyle="1" w:styleId="10">
    <w:name w:val="Без интервала1"/>
    <w:uiPriority w:val="99"/>
    <w:rsid w:val="00507296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65</TotalTime>
  <Pages>5</Pages>
  <Words>712</Words>
  <Characters>4063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26</cp:revision>
  <dcterms:created xsi:type="dcterms:W3CDTF">2016-12-18T15:06:00Z</dcterms:created>
  <dcterms:modified xsi:type="dcterms:W3CDTF">2017-02-19T12:27:00Z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1049-10.1.0.5601</vt:lpwstr>
  </property>
</Properties>
</file>