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DF7" w:rsidRDefault="00055DF7" w:rsidP="007B3BE9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ПАСПОРТ дисциплины«</w:t>
      </w:r>
      <w:r>
        <w:rPr>
          <w:rFonts w:ascii="Times New Roman" w:hAnsi="Times New Roman"/>
          <w:b/>
          <w:sz w:val="28"/>
          <w:szCs w:val="28"/>
          <w:u w:val="single"/>
        </w:rPr>
        <w:t>ИНФОРМАТИКА</w:t>
      </w:r>
      <w:r>
        <w:rPr>
          <w:rFonts w:ascii="Times New Roman" w:hAnsi="Times New Roman"/>
          <w:b/>
          <w:sz w:val="28"/>
          <w:szCs w:val="28"/>
        </w:rPr>
        <w:t xml:space="preserve">» , преподаваемой в </w:t>
      </w:r>
      <w:r>
        <w:rPr>
          <w:rFonts w:ascii="Times New Roman" w:hAnsi="Times New Roman"/>
          <w:b/>
          <w:sz w:val="28"/>
          <w:szCs w:val="28"/>
          <w:u w:val="single"/>
        </w:rPr>
        <w:t>МКОУ «Калининаульская СОШ им.С.И.Капаева</w:t>
      </w:r>
      <w:r>
        <w:rPr>
          <w:rFonts w:ascii="Times New Roman" w:hAnsi="Times New Roman"/>
          <w:b/>
          <w:sz w:val="28"/>
          <w:szCs w:val="28"/>
        </w:rPr>
        <w:t xml:space="preserve">»               </w:t>
      </w:r>
    </w:p>
    <w:p w:rsidR="00055DF7" w:rsidRDefault="00055DF7" w:rsidP="007B3BE9">
      <w:pPr>
        <w:pStyle w:val="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u w:val="single"/>
        </w:rPr>
        <w:t>15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u w:val="single"/>
        </w:rPr>
        <w:t xml:space="preserve"> февраля</w:t>
      </w:r>
      <w:r>
        <w:rPr>
          <w:rFonts w:ascii="Times New Roman" w:hAnsi="Times New Roman"/>
          <w:sz w:val="28"/>
          <w:szCs w:val="28"/>
        </w:rPr>
        <w:t xml:space="preserve">  </w:t>
      </w:r>
      <w:smartTag w:uri="urn:schemas-microsoft-com:office:smarttags" w:element="metricconverter">
        <w:smartTagPr>
          <w:attr w:name="ProductID" w:val="2017 г"/>
        </w:smartTagPr>
        <w:r>
          <w:rPr>
            <w:rFonts w:ascii="Times New Roman" w:hAnsi="Times New Roman"/>
            <w:sz w:val="28"/>
            <w:szCs w:val="28"/>
          </w:rPr>
          <w:t>2017 г</w:t>
        </w:r>
      </w:smartTag>
      <w:r>
        <w:rPr>
          <w:rFonts w:ascii="Times New Roman" w:hAnsi="Times New Roman"/>
          <w:sz w:val="28"/>
          <w:szCs w:val="28"/>
        </w:rPr>
        <w:t>.</w:t>
      </w:r>
    </w:p>
    <w:p w:rsidR="00055DF7" w:rsidRDefault="00055DF7" w:rsidP="007B3BE9">
      <w:pPr>
        <w:pStyle w:val="1"/>
        <w:rPr>
          <w:rFonts w:ascii="Times New Roman" w:hAnsi="Times New Roman"/>
          <w:sz w:val="28"/>
          <w:szCs w:val="28"/>
        </w:rPr>
      </w:pPr>
    </w:p>
    <w:p w:rsidR="00055DF7" w:rsidRDefault="00055DF7" w:rsidP="007B3BE9">
      <w:pPr>
        <w:pStyle w:val="1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данные</w:t>
      </w:r>
    </w:p>
    <w:p w:rsidR="00055DF7" w:rsidRDefault="00055DF7" w:rsidP="007B3BE9">
      <w:pPr>
        <w:pStyle w:val="1"/>
        <w:rPr>
          <w:rFonts w:ascii="Times New Roman" w:hAnsi="Times New Roman"/>
          <w:sz w:val="28"/>
          <w:szCs w:val="28"/>
        </w:rPr>
      </w:pPr>
      <w:r w:rsidRPr="00C06645">
        <w:rPr>
          <w:rFonts w:ascii="Times New Roman" w:hAnsi="Times New Roman"/>
          <w:sz w:val="24"/>
          <w:szCs w:val="24"/>
        </w:rPr>
        <w:t xml:space="preserve">Общеобразовательная организация </w:t>
      </w:r>
      <w:r>
        <w:rPr>
          <w:rFonts w:ascii="Times New Roman" w:hAnsi="Times New Roman"/>
          <w:b/>
          <w:sz w:val="28"/>
          <w:szCs w:val="28"/>
          <w:u w:val="single"/>
        </w:rPr>
        <w:t>МКОУ «Калининаульская СОШ им.С.И.Капаева</w:t>
      </w:r>
      <w:r>
        <w:rPr>
          <w:rFonts w:ascii="Times New Roman" w:hAnsi="Times New Roman"/>
          <w:b/>
          <w:sz w:val="28"/>
          <w:szCs w:val="28"/>
        </w:rPr>
        <w:t xml:space="preserve">»               </w:t>
      </w:r>
    </w:p>
    <w:p w:rsidR="00055DF7" w:rsidRPr="00C06645" w:rsidRDefault="00055DF7" w:rsidP="007B3BE9">
      <w:pPr>
        <w:pStyle w:val="1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/>
          <w:sz w:val="24"/>
          <w:szCs w:val="24"/>
        </w:rPr>
      </w:pPr>
      <w:r w:rsidRPr="00C06645">
        <w:rPr>
          <w:rFonts w:ascii="Times New Roman" w:hAnsi="Times New Roman"/>
          <w:sz w:val="24"/>
          <w:szCs w:val="24"/>
        </w:rPr>
        <w:t xml:space="preserve"> Адрес организации  </w:t>
      </w:r>
      <w:r>
        <w:rPr>
          <w:rFonts w:ascii="Times New Roman" w:hAnsi="Times New Roman"/>
          <w:sz w:val="24"/>
          <w:szCs w:val="24"/>
          <w:u w:val="single"/>
        </w:rPr>
        <w:t>368852</w:t>
      </w:r>
      <w:r w:rsidRPr="00C06645">
        <w:rPr>
          <w:rFonts w:ascii="Times New Roman" w:hAnsi="Times New Roman"/>
          <w:sz w:val="24"/>
          <w:szCs w:val="24"/>
          <w:u w:val="single"/>
        </w:rPr>
        <w:t xml:space="preserve"> РД Ногайский р</w:t>
      </w:r>
      <w:r>
        <w:rPr>
          <w:rFonts w:ascii="Times New Roman" w:hAnsi="Times New Roman"/>
          <w:sz w:val="24"/>
          <w:szCs w:val="24"/>
          <w:u w:val="single"/>
        </w:rPr>
        <w:t>айон, с.Калининаул, ул.Кадырбулатова, д.1</w:t>
      </w:r>
    </w:p>
    <w:p w:rsidR="00055DF7" w:rsidRDefault="00055DF7">
      <w:pPr>
        <w:pStyle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bookmarkStart w:id="0" w:name="_GoBack"/>
      <w:bookmarkEnd w:id="0"/>
    </w:p>
    <w:p w:rsidR="00055DF7" w:rsidRDefault="00055DF7">
      <w:pPr>
        <w:pStyle w:val="1"/>
        <w:rPr>
          <w:rFonts w:ascii="Times New Roman" w:hAnsi="Times New Roman"/>
          <w:sz w:val="28"/>
          <w:szCs w:val="28"/>
        </w:rPr>
      </w:pPr>
    </w:p>
    <w:p w:rsidR="00055DF7" w:rsidRDefault="00055DF7">
      <w:pPr>
        <w:pStyle w:val="1"/>
        <w:rPr>
          <w:rFonts w:ascii="Times New Roman" w:hAnsi="Times New Roman"/>
          <w:sz w:val="28"/>
          <w:szCs w:val="28"/>
        </w:rPr>
      </w:pPr>
    </w:p>
    <w:p w:rsidR="00055DF7" w:rsidRPr="00BC0449" w:rsidRDefault="00055DF7" w:rsidP="007B3BE9">
      <w:pPr>
        <w:pStyle w:val="1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/>
          <w:sz w:val="24"/>
          <w:szCs w:val="24"/>
        </w:rPr>
      </w:pPr>
      <w:r w:rsidRPr="00BC0449">
        <w:rPr>
          <w:rFonts w:ascii="Times New Roman" w:hAnsi="Times New Roman"/>
          <w:sz w:val="24"/>
          <w:szCs w:val="24"/>
        </w:rPr>
        <w:t>Количество обучающихся по предмету:</w:t>
      </w:r>
      <w:r>
        <w:rPr>
          <w:rFonts w:ascii="Times New Roman" w:hAnsi="Times New Roman"/>
          <w:sz w:val="24"/>
          <w:szCs w:val="24"/>
        </w:rPr>
        <w:t>10</w:t>
      </w:r>
    </w:p>
    <w:tbl>
      <w:tblPr>
        <w:tblW w:w="10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42"/>
        <w:gridCol w:w="2052"/>
        <w:gridCol w:w="2113"/>
        <w:gridCol w:w="2075"/>
        <w:gridCol w:w="1956"/>
      </w:tblGrid>
      <w:tr w:rsidR="00055DF7" w:rsidRPr="00597105" w:rsidTr="00597105">
        <w:tc>
          <w:tcPr>
            <w:tcW w:w="1942" w:type="dxa"/>
          </w:tcPr>
          <w:p w:rsidR="00055DF7" w:rsidRPr="00597105" w:rsidRDefault="00055DF7" w:rsidP="00597105">
            <w:pPr>
              <w:pStyle w:val="1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597105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r w:rsidRPr="00597105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2052" w:type="dxa"/>
          </w:tcPr>
          <w:p w:rsidR="00055DF7" w:rsidRPr="00597105" w:rsidRDefault="00055DF7" w:rsidP="00597105">
            <w:pPr>
              <w:pStyle w:val="1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597105">
              <w:rPr>
                <w:rFonts w:ascii="Times New Roman" w:hAnsi="Times New Roman"/>
                <w:b/>
                <w:sz w:val="24"/>
                <w:szCs w:val="24"/>
              </w:rPr>
              <w:t>Количество обучающихся</w:t>
            </w:r>
            <w:r w:rsidRPr="00597105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2"/>
            </w:r>
          </w:p>
        </w:tc>
        <w:tc>
          <w:tcPr>
            <w:tcW w:w="2113" w:type="dxa"/>
          </w:tcPr>
          <w:p w:rsidR="00055DF7" w:rsidRPr="00597105" w:rsidRDefault="00055DF7" w:rsidP="00597105">
            <w:pPr>
              <w:pStyle w:val="1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597105">
              <w:rPr>
                <w:rFonts w:ascii="Times New Roman" w:hAnsi="Times New Roman"/>
                <w:b/>
                <w:sz w:val="24"/>
                <w:szCs w:val="24"/>
              </w:rPr>
              <w:t>Используемый учебник</w:t>
            </w:r>
            <w:r w:rsidRPr="00597105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3"/>
            </w:r>
          </w:p>
        </w:tc>
        <w:tc>
          <w:tcPr>
            <w:tcW w:w="2075" w:type="dxa"/>
          </w:tcPr>
          <w:p w:rsidR="00055DF7" w:rsidRPr="00597105" w:rsidRDefault="00055DF7" w:rsidP="00597105">
            <w:pPr>
              <w:pStyle w:val="1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597105">
              <w:rPr>
                <w:rFonts w:ascii="Times New Roman" w:hAnsi="Times New Roman"/>
                <w:b/>
                <w:sz w:val="24"/>
                <w:szCs w:val="24"/>
              </w:rPr>
              <w:t xml:space="preserve">Используемые </w:t>
            </w:r>
          </w:p>
          <w:p w:rsidR="00055DF7" w:rsidRPr="00597105" w:rsidRDefault="00055DF7" w:rsidP="00597105">
            <w:pPr>
              <w:pStyle w:val="1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597105">
              <w:rPr>
                <w:rFonts w:ascii="Times New Roman" w:hAnsi="Times New Roman"/>
                <w:b/>
                <w:sz w:val="24"/>
                <w:szCs w:val="24"/>
              </w:rPr>
              <w:t>УМК</w:t>
            </w:r>
            <w:r w:rsidRPr="00597105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4"/>
            </w:r>
          </w:p>
        </w:tc>
        <w:tc>
          <w:tcPr>
            <w:tcW w:w="1956" w:type="dxa"/>
          </w:tcPr>
          <w:p w:rsidR="00055DF7" w:rsidRPr="00597105" w:rsidRDefault="00055DF7" w:rsidP="00597105">
            <w:pPr>
              <w:pStyle w:val="1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597105">
              <w:rPr>
                <w:rFonts w:ascii="Times New Roman" w:hAnsi="Times New Roman"/>
                <w:b/>
                <w:sz w:val="24"/>
                <w:szCs w:val="24"/>
              </w:rPr>
              <w:t>Кабинет</w:t>
            </w:r>
            <w:r w:rsidRPr="00597105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5"/>
            </w:r>
          </w:p>
        </w:tc>
      </w:tr>
      <w:tr w:rsidR="00055DF7" w:rsidRPr="00597105" w:rsidTr="00597105">
        <w:tc>
          <w:tcPr>
            <w:tcW w:w="1942" w:type="dxa"/>
          </w:tcPr>
          <w:p w:rsidR="00055DF7" w:rsidRPr="00597105" w:rsidRDefault="00055DF7" w:rsidP="00597105">
            <w:pPr>
              <w:pStyle w:val="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52" w:type="dxa"/>
          </w:tcPr>
          <w:p w:rsidR="00055DF7" w:rsidRPr="00597105" w:rsidRDefault="00055DF7" w:rsidP="00597105">
            <w:pPr>
              <w:pStyle w:val="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13" w:type="dxa"/>
          </w:tcPr>
          <w:p w:rsidR="00055DF7" w:rsidRPr="00597105" w:rsidRDefault="00055DF7" w:rsidP="00597105">
            <w:pPr>
              <w:pStyle w:val="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Г.А.Гейн.</w:t>
            </w:r>
          </w:p>
        </w:tc>
        <w:tc>
          <w:tcPr>
            <w:tcW w:w="2075" w:type="dxa"/>
          </w:tcPr>
          <w:p w:rsidR="00055DF7" w:rsidRPr="00597105" w:rsidRDefault="00055DF7" w:rsidP="00597105">
            <w:pPr>
              <w:pStyle w:val="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956" w:type="dxa"/>
          </w:tcPr>
          <w:p w:rsidR="00055DF7" w:rsidRPr="00597105" w:rsidRDefault="00055DF7" w:rsidP="00597105">
            <w:pPr>
              <w:pStyle w:val="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55DF7" w:rsidRPr="00597105" w:rsidTr="00597105">
        <w:tc>
          <w:tcPr>
            <w:tcW w:w="1942" w:type="dxa"/>
          </w:tcPr>
          <w:p w:rsidR="00055DF7" w:rsidRPr="00597105" w:rsidRDefault="00055DF7" w:rsidP="00597105">
            <w:pPr>
              <w:pStyle w:val="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52" w:type="dxa"/>
          </w:tcPr>
          <w:p w:rsidR="00055DF7" w:rsidRPr="00597105" w:rsidRDefault="00055DF7" w:rsidP="00597105">
            <w:pPr>
              <w:pStyle w:val="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13" w:type="dxa"/>
          </w:tcPr>
          <w:p w:rsidR="00055DF7" w:rsidRPr="00597105" w:rsidRDefault="00055DF7" w:rsidP="00597105">
            <w:pPr>
              <w:pStyle w:val="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Г.А.Гейн.</w:t>
            </w:r>
          </w:p>
        </w:tc>
        <w:tc>
          <w:tcPr>
            <w:tcW w:w="2075" w:type="dxa"/>
          </w:tcPr>
          <w:p w:rsidR="00055DF7" w:rsidRPr="00597105" w:rsidRDefault="00055DF7" w:rsidP="00597105">
            <w:pPr>
              <w:pStyle w:val="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956" w:type="dxa"/>
          </w:tcPr>
          <w:p w:rsidR="00055DF7" w:rsidRPr="00597105" w:rsidRDefault="00055DF7" w:rsidP="00597105">
            <w:pPr>
              <w:pStyle w:val="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055DF7" w:rsidRDefault="00055DF7">
      <w:pPr>
        <w:pStyle w:val="1"/>
        <w:rPr>
          <w:rFonts w:ascii="Times New Roman" w:hAnsi="Times New Roman"/>
          <w:sz w:val="28"/>
          <w:szCs w:val="28"/>
        </w:rPr>
      </w:pPr>
    </w:p>
    <w:p w:rsidR="00055DF7" w:rsidRDefault="00055DF7">
      <w:pPr>
        <w:pStyle w:val="1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Оснащение кабинета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487"/>
        <w:gridCol w:w="1701"/>
        <w:gridCol w:w="1730"/>
      </w:tblGrid>
      <w:tr w:rsidR="00055DF7" w:rsidRPr="00597105" w:rsidTr="00597105">
        <w:tc>
          <w:tcPr>
            <w:tcW w:w="6487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97105">
              <w:rPr>
                <w:rFonts w:ascii="Times New Roman" w:hAnsi="Times New Roman"/>
                <w:b/>
                <w:sz w:val="24"/>
                <w:szCs w:val="24"/>
              </w:rPr>
              <w:t>Тип оснащения</w:t>
            </w:r>
          </w:p>
        </w:tc>
        <w:tc>
          <w:tcPr>
            <w:tcW w:w="1701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97105">
              <w:rPr>
                <w:rFonts w:ascii="Times New Roman" w:hAnsi="Times New Roman"/>
                <w:b/>
                <w:sz w:val="24"/>
                <w:szCs w:val="24"/>
              </w:rPr>
              <w:t>Наличие</w:t>
            </w:r>
            <w:r w:rsidRPr="00597105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6"/>
            </w:r>
          </w:p>
        </w:tc>
        <w:tc>
          <w:tcPr>
            <w:tcW w:w="1730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97105">
              <w:rPr>
                <w:rFonts w:ascii="Times New Roman" w:hAnsi="Times New Roman"/>
                <w:b/>
                <w:sz w:val="24"/>
                <w:szCs w:val="24"/>
              </w:rPr>
              <w:t>Перечень</w:t>
            </w:r>
          </w:p>
        </w:tc>
      </w:tr>
      <w:tr w:rsidR="00055DF7" w:rsidRPr="00597105" w:rsidTr="00597105">
        <w:tc>
          <w:tcPr>
            <w:tcW w:w="6487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Демонстрационное оборудование и приборы</w:t>
            </w:r>
          </w:p>
        </w:tc>
        <w:tc>
          <w:tcPr>
            <w:tcW w:w="1701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30" w:type="dxa"/>
          </w:tcPr>
          <w:p w:rsidR="00055DF7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Компьютеры</w:t>
            </w:r>
          </w:p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8шт</w:t>
            </w:r>
          </w:p>
        </w:tc>
      </w:tr>
      <w:tr w:rsidR="00055DF7" w:rsidRPr="00597105" w:rsidTr="00597105">
        <w:tc>
          <w:tcPr>
            <w:tcW w:w="6487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Натуральные объекты</w:t>
            </w:r>
          </w:p>
        </w:tc>
        <w:tc>
          <w:tcPr>
            <w:tcW w:w="1701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Не требуется</w:t>
            </w:r>
          </w:p>
        </w:tc>
        <w:tc>
          <w:tcPr>
            <w:tcW w:w="1730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DF7" w:rsidRPr="00597105" w:rsidTr="00597105">
        <w:tc>
          <w:tcPr>
            <w:tcW w:w="6487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Лабораторно-технологическое оборудование</w:t>
            </w:r>
          </w:p>
        </w:tc>
        <w:tc>
          <w:tcPr>
            <w:tcW w:w="1701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730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DF7" w:rsidRPr="00597105" w:rsidTr="00597105">
        <w:tc>
          <w:tcPr>
            <w:tcW w:w="6487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Модели</w:t>
            </w:r>
          </w:p>
        </w:tc>
        <w:tc>
          <w:tcPr>
            <w:tcW w:w="1701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730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DF7" w:rsidRPr="00597105" w:rsidTr="00597105">
        <w:tc>
          <w:tcPr>
            <w:tcW w:w="6487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Демонстрационные учебно-наглядные пособия</w:t>
            </w:r>
          </w:p>
        </w:tc>
        <w:tc>
          <w:tcPr>
            <w:tcW w:w="1701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30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DF7" w:rsidRPr="00597105" w:rsidTr="00597105">
        <w:tc>
          <w:tcPr>
            <w:tcW w:w="6487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Игры</w:t>
            </w:r>
          </w:p>
        </w:tc>
        <w:tc>
          <w:tcPr>
            <w:tcW w:w="1701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30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DF7" w:rsidRPr="00597105" w:rsidTr="00597105">
        <w:tc>
          <w:tcPr>
            <w:tcW w:w="6487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Наличие функционирующей интерактивной доски</w:t>
            </w:r>
          </w:p>
        </w:tc>
        <w:tc>
          <w:tcPr>
            <w:tcW w:w="1701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730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DF7" w:rsidRPr="00597105" w:rsidTr="00597105">
        <w:tc>
          <w:tcPr>
            <w:tcW w:w="6487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Наличие функционирующего компьютера с проектором</w:t>
            </w:r>
          </w:p>
        </w:tc>
        <w:tc>
          <w:tcPr>
            <w:tcW w:w="1701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30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55DF7" w:rsidRPr="00597105" w:rsidTr="00597105">
        <w:tc>
          <w:tcPr>
            <w:tcW w:w="6487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Наличие учительского компьютера</w:t>
            </w:r>
          </w:p>
        </w:tc>
        <w:tc>
          <w:tcPr>
            <w:tcW w:w="1701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30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055DF7" w:rsidRDefault="00055DF7">
      <w:pPr>
        <w:pStyle w:val="10"/>
        <w:ind w:left="0"/>
        <w:rPr>
          <w:rFonts w:ascii="Times New Roman" w:hAnsi="Times New Roman"/>
          <w:sz w:val="28"/>
          <w:szCs w:val="28"/>
        </w:rPr>
      </w:pPr>
    </w:p>
    <w:p w:rsidR="00055DF7" w:rsidRDefault="00055DF7">
      <w:pPr>
        <w:pStyle w:val="10"/>
        <w:ind w:left="0"/>
        <w:rPr>
          <w:rFonts w:ascii="Times New Roman" w:hAnsi="Times New Roman"/>
          <w:sz w:val="28"/>
          <w:szCs w:val="28"/>
        </w:rPr>
      </w:pPr>
    </w:p>
    <w:p w:rsidR="00055DF7" w:rsidRDefault="00055DF7">
      <w:pPr>
        <w:pStyle w:val="10"/>
        <w:ind w:left="0"/>
        <w:rPr>
          <w:rFonts w:ascii="Times New Roman" w:hAnsi="Times New Roman"/>
          <w:sz w:val="28"/>
          <w:szCs w:val="28"/>
        </w:rPr>
      </w:pPr>
    </w:p>
    <w:p w:rsidR="00055DF7" w:rsidRDefault="00055DF7">
      <w:pPr>
        <w:pStyle w:val="10"/>
        <w:ind w:left="0"/>
        <w:rPr>
          <w:rFonts w:ascii="Times New Roman" w:hAnsi="Times New Roman"/>
          <w:sz w:val="28"/>
          <w:szCs w:val="28"/>
        </w:rPr>
      </w:pPr>
    </w:p>
    <w:p w:rsidR="00055DF7" w:rsidRDefault="00055DF7">
      <w:pPr>
        <w:pStyle w:val="1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W w:w="9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3260"/>
        <w:gridCol w:w="5551"/>
      </w:tblGrid>
      <w:tr w:rsidR="00055DF7" w:rsidRPr="00597105" w:rsidTr="00597105">
        <w:tc>
          <w:tcPr>
            <w:tcW w:w="1101" w:type="dxa"/>
          </w:tcPr>
          <w:p w:rsidR="00055DF7" w:rsidRPr="00597105" w:rsidRDefault="00055D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97105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r w:rsidRPr="00597105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7"/>
            </w:r>
          </w:p>
        </w:tc>
        <w:tc>
          <w:tcPr>
            <w:tcW w:w="3260" w:type="dxa"/>
          </w:tcPr>
          <w:p w:rsidR="00055DF7" w:rsidRPr="00597105" w:rsidRDefault="00055D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97105">
              <w:rPr>
                <w:rFonts w:ascii="Times New Roman" w:hAnsi="Times New Roman"/>
                <w:b/>
                <w:sz w:val="24"/>
                <w:szCs w:val="24"/>
              </w:rPr>
              <w:t>Количество обучающихся</w:t>
            </w:r>
          </w:p>
        </w:tc>
        <w:tc>
          <w:tcPr>
            <w:tcW w:w="5551" w:type="dxa"/>
          </w:tcPr>
          <w:p w:rsidR="00055DF7" w:rsidRPr="00597105" w:rsidRDefault="00055D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97105">
              <w:rPr>
                <w:rFonts w:ascii="Times New Roman" w:hAnsi="Times New Roman"/>
                <w:b/>
                <w:sz w:val="24"/>
                <w:szCs w:val="24"/>
              </w:rPr>
              <w:t>Количество учебников в библиотеке</w:t>
            </w:r>
          </w:p>
        </w:tc>
      </w:tr>
      <w:tr w:rsidR="00055DF7" w:rsidRPr="00597105" w:rsidTr="00597105">
        <w:tc>
          <w:tcPr>
            <w:tcW w:w="1101" w:type="dxa"/>
          </w:tcPr>
          <w:p w:rsidR="00055DF7" w:rsidRPr="00597105" w:rsidRDefault="00055DF7">
            <w:pPr>
              <w:rPr>
                <w:rFonts w:ascii="Times New Roman" w:hAnsi="Times New Roman"/>
                <w:sz w:val="28"/>
                <w:szCs w:val="28"/>
              </w:rPr>
            </w:pPr>
            <w:r w:rsidRPr="0059710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260" w:type="dxa"/>
          </w:tcPr>
          <w:p w:rsidR="00055DF7" w:rsidRPr="00597105" w:rsidRDefault="00055D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551" w:type="dxa"/>
          </w:tcPr>
          <w:p w:rsidR="00055DF7" w:rsidRPr="00597105" w:rsidRDefault="00055D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55DF7" w:rsidRPr="00597105" w:rsidTr="00597105">
        <w:tc>
          <w:tcPr>
            <w:tcW w:w="1101" w:type="dxa"/>
          </w:tcPr>
          <w:p w:rsidR="00055DF7" w:rsidRPr="00597105" w:rsidRDefault="00055DF7">
            <w:pPr>
              <w:rPr>
                <w:rFonts w:ascii="Times New Roman" w:hAnsi="Times New Roman"/>
                <w:sz w:val="28"/>
                <w:szCs w:val="28"/>
              </w:rPr>
            </w:pPr>
            <w:r w:rsidRPr="0059710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260" w:type="dxa"/>
          </w:tcPr>
          <w:p w:rsidR="00055DF7" w:rsidRPr="00597105" w:rsidRDefault="00055D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551" w:type="dxa"/>
          </w:tcPr>
          <w:p w:rsidR="00055DF7" w:rsidRPr="00597105" w:rsidRDefault="00055D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055DF7" w:rsidRDefault="00055DF7">
      <w:pPr>
        <w:pStyle w:val="1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Использование ЭОР в работе</w:t>
      </w:r>
    </w:p>
    <w:tbl>
      <w:tblPr>
        <w:tblW w:w="9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56"/>
        <w:gridCol w:w="4956"/>
      </w:tblGrid>
      <w:tr w:rsidR="00055DF7" w:rsidRPr="00597105" w:rsidTr="00597105">
        <w:tc>
          <w:tcPr>
            <w:tcW w:w="4956" w:type="dxa"/>
          </w:tcPr>
          <w:p w:rsidR="00055DF7" w:rsidRPr="00597105" w:rsidRDefault="00055DF7">
            <w:pPr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ЭОР используется</w:t>
            </w:r>
          </w:p>
        </w:tc>
        <w:tc>
          <w:tcPr>
            <w:tcW w:w="4956" w:type="dxa"/>
          </w:tcPr>
          <w:p w:rsidR="00055DF7" w:rsidRPr="00597105" w:rsidRDefault="00055DF7">
            <w:pPr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055DF7" w:rsidRPr="00597105" w:rsidTr="00597105">
        <w:tc>
          <w:tcPr>
            <w:tcW w:w="4956" w:type="dxa"/>
          </w:tcPr>
          <w:p w:rsidR="00055DF7" w:rsidRPr="00597105" w:rsidRDefault="00055DF7">
            <w:pPr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ЭОР не используется</w:t>
            </w:r>
          </w:p>
        </w:tc>
        <w:tc>
          <w:tcPr>
            <w:tcW w:w="4956" w:type="dxa"/>
          </w:tcPr>
          <w:p w:rsidR="00055DF7" w:rsidRPr="00597105" w:rsidRDefault="00055D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55DF7" w:rsidRPr="00BC0449" w:rsidRDefault="00055DF7">
      <w:pPr>
        <w:rPr>
          <w:rFonts w:ascii="Times New Roman" w:hAnsi="Times New Roman"/>
          <w:sz w:val="24"/>
          <w:szCs w:val="24"/>
        </w:rPr>
      </w:pPr>
      <w:r w:rsidRPr="00BC0449">
        <w:rPr>
          <w:rFonts w:ascii="Times New Roman" w:hAnsi="Times New Roman"/>
          <w:sz w:val="24"/>
          <w:szCs w:val="24"/>
        </w:rPr>
        <w:t>Перечень используемых ЭОР:</w:t>
      </w:r>
    </w:p>
    <w:tbl>
      <w:tblPr>
        <w:tblW w:w="9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8"/>
        <w:gridCol w:w="5528"/>
        <w:gridCol w:w="3304"/>
      </w:tblGrid>
      <w:tr w:rsidR="00055DF7" w:rsidRPr="00597105" w:rsidTr="00597105">
        <w:tc>
          <w:tcPr>
            <w:tcW w:w="988" w:type="dxa"/>
          </w:tcPr>
          <w:p w:rsidR="00055DF7" w:rsidRPr="00597105" w:rsidRDefault="00055D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9710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528" w:type="dxa"/>
          </w:tcPr>
          <w:p w:rsidR="00055DF7" w:rsidRPr="00597105" w:rsidRDefault="00055D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97105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3304" w:type="dxa"/>
          </w:tcPr>
          <w:p w:rsidR="00055DF7" w:rsidRPr="00597105" w:rsidRDefault="00055D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97105">
              <w:rPr>
                <w:rFonts w:ascii="Times New Roman" w:hAnsi="Times New Roman"/>
                <w:b/>
                <w:sz w:val="24"/>
                <w:szCs w:val="24"/>
              </w:rPr>
              <w:t>Адрес в сети «Интернет»</w:t>
            </w:r>
          </w:p>
        </w:tc>
      </w:tr>
      <w:tr w:rsidR="00055DF7" w:rsidRPr="00597105" w:rsidTr="00597105">
        <w:tc>
          <w:tcPr>
            <w:tcW w:w="988" w:type="dxa"/>
          </w:tcPr>
          <w:p w:rsidR="00055DF7" w:rsidRPr="00597105" w:rsidRDefault="00055DF7">
            <w:pPr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055DF7" w:rsidRPr="00597105" w:rsidRDefault="00055DF7">
            <w:pPr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Информатика и информационные технологии</w:t>
            </w:r>
          </w:p>
        </w:tc>
        <w:tc>
          <w:tcPr>
            <w:tcW w:w="3304" w:type="dxa"/>
          </w:tcPr>
          <w:p w:rsidR="00055DF7" w:rsidRPr="00597105" w:rsidRDefault="00055DF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7105">
              <w:rPr>
                <w:rFonts w:ascii="Times New Roman" w:hAnsi="Times New Roman"/>
                <w:sz w:val="24"/>
                <w:szCs w:val="24"/>
                <w:lang w:val="en-US"/>
              </w:rPr>
              <w:t>Ito.mdtodist.ru</w:t>
            </w:r>
          </w:p>
        </w:tc>
      </w:tr>
      <w:tr w:rsidR="00055DF7" w:rsidRPr="00597105" w:rsidTr="00597105">
        <w:tc>
          <w:tcPr>
            <w:tcW w:w="988" w:type="dxa"/>
          </w:tcPr>
          <w:p w:rsidR="00055DF7" w:rsidRPr="00597105" w:rsidRDefault="00055DF7">
            <w:pPr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055DF7" w:rsidRPr="00597105" w:rsidRDefault="00055DF7">
            <w:pPr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Задачи по информатике</w:t>
            </w:r>
          </w:p>
        </w:tc>
        <w:tc>
          <w:tcPr>
            <w:tcW w:w="3304" w:type="dxa"/>
          </w:tcPr>
          <w:p w:rsidR="00055DF7" w:rsidRPr="00597105" w:rsidRDefault="00055DF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7105">
              <w:rPr>
                <w:rFonts w:ascii="Times New Roman" w:hAnsi="Times New Roman"/>
                <w:sz w:val="24"/>
                <w:szCs w:val="24"/>
                <w:lang w:val="en-US"/>
              </w:rPr>
              <w:t>www.prdlems.ru</w:t>
            </w:r>
          </w:p>
        </w:tc>
      </w:tr>
      <w:tr w:rsidR="00055DF7" w:rsidRPr="00597105" w:rsidTr="00597105">
        <w:tc>
          <w:tcPr>
            <w:tcW w:w="988" w:type="dxa"/>
          </w:tcPr>
          <w:p w:rsidR="00055DF7" w:rsidRPr="00597105" w:rsidRDefault="00055DF7">
            <w:pPr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055DF7" w:rsidRPr="00597105" w:rsidRDefault="00055DF7">
            <w:pPr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Материалы к урокам информатики</w:t>
            </w:r>
          </w:p>
        </w:tc>
        <w:tc>
          <w:tcPr>
            <w:tcW w:w="3304" w:type="dxa"/>
          </w:tcPr>
          <w:p w:rsidR="00055DF7" w:rsidRPr="00597105" w:rsidRDefault="00055DF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7105">
              <w:rPr>
                <w:rFonts w:ascii="Times New Roman" w:hAnsi="Times New Roman"/>
                <w:sz w:val="24"/>
                <w:szCs w:val="24"/>
                <w:lang w:val="en-US"/>
              </w:rPr>
              <w:t>School.ort.sph.ru</w:t>
            </w:r>
          </w:p>
        </w:tc>
      </w:tr>
      <w:tr w:rsidR="00055DF7" w:rsidRPr="00597105" w:rsidTr="00597105">
        <w:tc>
          <w:tcPr>
            <w:tcW w:w="988" w:type="dxa"/>
          </w:tcPr>
          <w:p w:rsidR="00055DF7" w:rsidRPr="00597105" w:rsidRDefault="00055DF7">
            <w:pPr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055DF7" w:rsidRPr="00597105" w:rsidRDefault="00055DF7">
            <w:pPr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Олимпиады по информатике</w:t>
            </w:r>
          </w:p>
        </w:tc>
        <w:tc>
          <w:tcPr>
            <w:tcW w:w="3304" w:type="dxa"/>
          </w:tcPr>
          <w:p w:rsidR="00055DF7" w:rsidRPr="00597105" w:rsidRDefault="00055DF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7105">
              <w:rPr>
                <w:rFonts w:ascii="Times New Roman" w:hAnsi="Times New Roman"/>
                <w:sz w:val="24"/>
                <w:szCs w:val="24"/>
                <w:lang w:val="en-US"/>
              </w:rPr>
              <w:t>www.olympiads.ru</w:t>
            </w:r>
          </w:p>
        </w:tc>
      </w:tr>
      <w:tr w:rsidR="00055DF7" w:rsidRPr="00597105" w:rsidTr="00597105">
        <w:tc>
          <w:tcPr>
            <w:tcW w:w="988" w:type="dxa"/>
          </w:tcPr>
          <w:p w:rsidR="00055DF7" w:rsidRPr="00597105" w:rsidRDefault="00055DF7">
            <w:pPr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055DF7" w:rsidRPr="00597105" w:rsidRDefault="00055DF7">
            <w:pPr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Открытый банк заданий</w:t>
            </w:r>
          </w:p>
        </w:tc>
        <w:tc>
          <w:tcPr>
            <w:tcW w:w="3304" w:type="dxa"/>
          </w:tcPr>
          <w:p w:rsidR="00055DF7" w:rsidRPr="00597105" w:rsidRDefault="00055DF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7105">
              <w:rPr>
                <w:rFonts w:ascii="Times New Roman" w:hAnsi="Times New Roman"/>
                <w:sz w:val="24"/>
                <w:szCs w:val="24"/>
                <w:lang w:val="en-US"/>
              </w:rPr>
              <w:t>fipi.ru</w:t>
            </w:r>
          </w:p>
        </w:tc>
      </w:tr>
    </w:tbl>
    <w:p w:rsidR="00055DF7" w:rsidRDefault="00055DF7">
      <w:pPr>
        <w:pStyle w:val="1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Квалификация педагога</w:t>
      </w:r>
    </w:p>
    <w:p w:rsidR="00055DF7" w:rsidRDefault="00055DF7">
      <w:pPr>
        <w:pStyle w:val="1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ФИО: </w:t>
      </w:r>
      <w:r>
        <w:rPr>
          <w:rFonts w:ascii="Times New Roman" w:hAnsi="Times New Roman"/>
          <w:sz w:val="28"/>
          <w:szCs w:val="28"/>
          <w:u w:val="single"/>
        </w:rPr>
        <w:t>Беккишиева Муслият Нурадиловна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8"/>
        <w:gridCol w:w="5670"/>
        <w:gridCol w:w="3304"/>
      </w:tblGrid>
      <w:tr w:rsidR="00055DF7" w:rsidRPr="00597105" w:rsidTr="00597105">
        <w:tc>
          <w:tcPr>
            <w:tcW w:w="988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9710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670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97105">
              <w:rPr>
                <w:rFonts w:ascii="Times New Roman" w:hAnsi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3304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97105">
              <w:rPr>
                <w:rFonts w:ascii="Times New Roman" w:hAnsi="Times New Roman"/>
                <w:b/>
                <w:sz w:val="24"/>
                <w:szCs w:val="24"/>
              </w:rPr>
              <w:t>Значение</w:t>
            </w:r>
          </w:p>
        </w:tc>
      </w:tr>
      <w:tr w:rsidR="00055DF7" w:rsidRPr="00597105" w:rsidTr="00597105">
        <w:tc>
          <w:tcPr>
            <w:tcW w:w="988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КЧГПУ г.Карачаевск</w:t>
            </w:r>
          </w:p>
        </w:tc>
      </w:tr>
      <w:tr w:rsidR="00055DF7" w:rsidRPr="00597105" w:rsidTr="00597105">
        <w:tc>
          <w:tcPr>
            <w:tcW w:w="988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670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информатики</w:t>
            </w:r>
          </w:p>
        </w:tc>
      </w:tr>
      <w:tr w:rsidR="00055DF7" w:rsidRPr="00597105" w:rsidTr="00597105">
        <w:tc>
          <w:tcPr>
            <w:tcW w:w="988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DF7" w:rsidRPr="00597105" w:rsidTr="00597105">
        <w:tc>
          <w:tcPr>
            <w:tcW w:w="988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670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DF7" w:rsidRPr="00597105" w:rsidTr="00597105">
        <w:tc>
          <w:tcPr>
            <w:tcW w:w="988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Общий стаж</w:t>
            </w:r>
          </w:p>
        </w:tc>
        <w:tc>
          <w:tcPr>
            <w:tcW w:w="3304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055DF7" w:rsidRPr="00597105" w:rsidTr="00597105">
        <w:tc>
          <w:tcPr>
            <w:tcW w:w="988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5670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В том числе педагогический</w:t>
            </w:r>
          </w:p>
        </w:tc>
        <w:tc>
          <w:tcPr>
            <w:tcW w:w="3304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055DF7" w:rsidRPr="00597105" w:rsidTr="00597105">
        <w:tc>
          <w:tcPr>
            <w:tcW w:w="988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DF7" w:rsidRPr="00597105" w:rsidTr="00597105">
        <w:tc>
          <w:tcPr>
            <w:tcW w:w="988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3304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055DF7" w:rsidRPr="00597105" w:rsidTr="00597105">
        <w:tc>
          <w:tcPr>
            <w:tcW w:w="988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3304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DF7" w:rsidRPr="00597105" w:rsidTr="00597105">
        <w:tc>
          <w:tcPr>
            <w:tcW w:w="988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3304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DF7" w:rsidRPr="00597105" w:rsidTr="00597105">
        <w:tc>
          <w:tcPr>
            <w:tcW w:w="988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DF7" w:rsidRPr="00597105" w:rsidTr="00597105">
        <w:tc>
          <w:tcPr>
            <w:tcW w:w="988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+</w:t>
            </w:r>
          </w:p>
        </w:tc>
      </w:tr>
      <w:tr w:rsidR="00055DF7" w:rsidRPr="00597105" w:rsidTr="00597105">
        <w:tc>
          <w:tcPr>
            <w:tcW w:w="988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DF7" w:rsidRPr="00597105" w:rsidTr="00597105">
        <w:tc>
          <w:tcPr>
            <w:tcW w:w="988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  <w:tc>
          <w:tcPr>
            <w:tcW w:w="3304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DF7" w:rsidRPr="00597105" w:rsidTr="00597105">
        <w:tc>
          <w:tcPr>
            <w:tcW w:w="988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  <w:tc>
          <w:tcPr>
            <w:tcW w:w="3304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DF7" w:rsidRPr="00597105" w:rsidTr="00597105">
        <w:tc>
          <w:tcPr>
            <w:tcW w:w="988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DF7" w:rsidRPr="00597105" w:rsidTr="00597105">
        <w:tc>
          <w:tcPr>
            <w:tcW w:w="988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 xml:space="preserve">8. </w:t>
            </w:r>
          </w:p>
        </w:tc>
        <w:tc>
          <w:tcPr>
            <w:tcW w:w="5670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</w:tr>
      <w:tr w:rsidR="00055DF7" w:rsidRPr="00597105" w:rsidTr="00597105">
        <w:tc>
          <w:tcPr>
            <w:tcW w:w="988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Указываются направление и место прохождения</w:t>
            </w:r>
          </w:p>
        </w:tc>
      </w:tr>
      <w:tr w:rsidR="00055DF7" w:rsidRPr="00597105" w:rsidTr="00597105">
        <w:tc>
          <w:tcPr>
            <w:tcW w:w="988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3304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DF7" w:rsidRPr="00597105" w:rsidTr="00597105">
        <w:tc>
          <w:tcPr>
            <w:tcW w:w="988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3304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DF7" w:rsidRPr="00597105" w:rsidTr="00597105">
        <w:tc>
          <w:tcPr>
            <w:tcW w:w="988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3304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DF7" w:rsidRPr="00597105" w:rsidTr="00597105">
        <w:tc>
          <w:tcPr>
            <w:tcW w:w="988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3304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DF7" w:rsidRPr="00597105" w:rsidTr="00597105">
        <w:tc>
          <w:tcPr>
            <w:tcW w:w="988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5670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3304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DF7" w:rsidRPr="00597105" w:rsidTr="00597105">
        <w:tc>
          <w:tcPr>
            <w:tcW w:w="988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Указываются конкурс, организатор и результат/ присвоенная награда</w:t>
            </w:r>
            <w:r w:rsidRPr="00597105"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8"/>
            </w:r>
          </w:p>
        </w:tc>
      </w:tr>
      <w:tr w:rsidR="00055DF7" w:rsidRPr="00597105" w:rsidTr="00597105">
        <w:tc>
          <w:tcPr>
            <w:tcW w:w="988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3304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DF7" w:rsidRPr="00597105" w:rsidTr="00597105">
        <w:tc>
          <w:tcPr>
            <w:tcW w:w="988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3304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DF7" w:rsidRPr="00597105" w:rsidTr="00597105">
        <w:tc>
          <w:tcPr>
            <w:tcW w:w="988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3304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DF7" w:rsidRPr="00597105" w:rsidTr="00597105">
        <w:tc>
          <w:tcPr>
            <w:tcW w:w="988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3304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DF7" w:rsidRPr="00597105" w:rsidTr="00597105">
        <w:tc>
          <w:tcPr>
            <w:tcW w:w="988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5670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3304" w:type="dxa"/>
          </w:tcPr>
          <w:p w:rsidR="00055DF7" w:rsidRPr="00597105" w:rsidRDefault="00055DF7" w:rsidP="0059710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55DF7" w:rsidRDefault="00055DF7">
      <w:pPr>
        <w:pStyle w:val="10"/>
        <w:ind w:left="0"/>
        <w:rPr>
          <w:rFonts w:ascii="Times New Roman" w:hAnsi="Times New Roman"/>
          <w:sz w:val="28"/>
          <w:szCs w:val="28"/>
        </w:rPr>
      </w:pPr>
    </w:p>
    <w:p w:rsidR="00055DF7" w:rsidRDefault="00055DF7">
      <w:pPr>
        <w:pStyle w:val="1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 качества знаний обучающихся 2015-2016 годов</w:t>
      </w:r>
    </w:p>
    <w:p w:rsidR="00055DF7" w:rsidRDefault="00055DF7">
      <w:pPr>
        <w:pStyle w:val="1"/>
        <w:rPr>
          <w:rFonts w:ascii="Times New Roman" w:hAnsi="Times New Roman"/>
          <w:sz w:val="28"/>
          <w:szCs w:val="28"/>
        </w:rPr>
      </w:pPr>
    </w:p>
    <w:p w:rsidR="00055DF7" w:rsidRDefault="00055DF7">
      <w:pPr>
        <w:pStyle w:val="1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 данные об итогах промежуточной аттестации</w:t>
      </w:r>
    </w:p>
    <w:tbl>
      <w:tblPr>
        <w:tblW w:w="95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10"/>
        <w:gridCol w:w="1910"/>
        <w:gridCol w:w="1910"/>
        <w:gridCol w:w="1911"/>
        <w:gridCol w:w="1911"/>
      </w:tblGrid>
      <w:tr w:rsidR="00055DF7" w:rsidRPr="00597105" w:rsidTr="00597105">
        <w:tc>
          <w:tcPr>
            <w:tcW w:w="1910" w:type="dxa"/>
            <w:vMerge w:val="restart"/>
          </w:tcPr>
          <w:p w:rsidR="00055DF7" w:rsidRPr="00597105" w:rsidRDefault="00055DF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Класс</w:t>
            </w:r>
            <w:r w:rsidRPr="00597105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9"/>
            </w:r>
          </w:p>
        </w:tc>
        <w:tc>
          <w:tcPr>
            <w:tcW w:w="7642" w:type="dxa"/>
            <w:gridSpan w:val="4"/>
          </w:tcPr>
          <w:p w:rsidR="00055DF7" w:rsidRPr="00597105" w:rsidRDefault="00055DF7" w:rsidP="0059710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Итоги аттестации</w:t>
            </w:r>
            <w:r w:rsidRPr="00597105"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10"/>
            </w:r>
          </w:p>
        </w:tc>
      </w:tr>
      <w:tr w:rsidR="00055DF7" w:rsidRPr="00597105" w:rsidTr="00597105">
        <w:tc>
          <w:tcPr>
            <w:tcW w:w="1910" w:type="dxa"/>
            <w:vMerge/>
          </w:tcPr>
          <w:p w:rsidR="00055DF7" w:rsidRPr="00597105" w:rsidRDefault="00055DF7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055DF7" w:rsidRPr="00597105" w:rsidRDefault="00055DF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Неуд</w:t>
            </w:r>
          </w:p>
        </w:tc>
        <w:tc>
          <w:tcPr>
            <w:tcW w:w="1910" w:type="dxa"/>
          </w:tcPr>
          <w:p w:rsidR="00055DF7" w:rsidRPr="00597105" w:rsidRDefault="00055DF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911" w:type="dxa"/>
          </w:tcPr>
          <w:p w:rsidR="00055DF7" w:rsidRPr="00597105" w:rsidRDefault="00055DF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911" w:type="dxa"/>
          </w:tcPr>
          <w:p w:rsidR="00055DF7" w:rsidRPr="00597105" w:rsidRDefault="00055DF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</w:tr>
      <w:tr w:rsidR="00055DF7" w:rsidRPr="00597105" w:rsidTr="00597105">
        <w:tc>
          <w:tcPr>
            <w:tcW w:w="1910" w:type="dxa"/>
          </w:tcPr>
          <w:p w:rsidR="00055DF7" w:rsidRDefault="00055DF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055DF7" w:rsidRPr="00597105" w:rsidRDefault="00055DF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055DF7" w:rsidRPr="00597105" w:rsidRDefault="00055DF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0" w:type="dxa"/>
          </w:tcPr>
          <w:p w:rsidR="00055DF7" w:rsidRPr="00597105" w:rsidRDefault="00055DF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1" w:type="dxa"/>
          </w:tcPr>
          <w:p w:rsidR="00055DF7" w:rsidRPr="00597105" w:rsidRDefault="00055DF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1" w:type="dxa"/>
          </w:tcPr>
          <w:p w:rsidR="00055DF7" w:rsidRPr="00597105" w:rsidRDefault="00055DF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DF7" w:rsidRPr="00597105" w:rsidTr="00597105">
        <w:tc>
          <w:tcPr>
            <w:tcW w:w="1910" w:type="dxa"/>
          </w:tcPr>
          <w:p w:rsidR="00055DF7" w:rsidRPr="00597105" w:rsidRDefault="00055DF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10" w:type="dxa"/>
          </w:tcPr>
          <w:p w:rsidR="00055DF7" w:rsidRPr="00597105" w:rsidRDefault="00055DF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0" w:type="dxa"/>
          </w:tcPr>
          <w:p w:rsidR="00055DF7" w:rsidRPr="00597105" w:rsidRDefault="00055DF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1" w:type="dxa"/>
          </w:tcPr>
          <w:p w:rsidR="00055DF7" w:rsidRPr="00597105" w:rsidRDefault="00055DF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1" w:type="dxa"/>
          </w:tcPr>
          <w:p w:rsidR="00055DF7" w:rsidRPr="00597105" w:rsidRDefault="00055DF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55DF7" w:rsidRDefault="00055DF7">
      <w:pPr>
        <w:pStyle w:val="1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ОГЭ</w:t>
      </w:r>
      <w:r>
        <w:rPr>
          <w:rStyle w:val="FootnoteReference"/>
          <w:rFonts w:ascii="Times New Roman" w:hAnsi="Times New Roman"/>
          <w:sz w:val="28"/>
          <w:szCs w:val="28"/>
        </w:rPr>
        <w:footnoteReference w:id="11"/>
      </w:r>
    </w:p>
    <w:tbl>
      <w:tblPr>
        <w:tblW w:w="95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10"/>
        <w:gridCol w:w="1910"/>
        <w:gridCol w:w="1910"/>
        <w:gridCol w:w="1911"/>
        <w:gridCol w:w="1911"/>
      </w:tblGrid>
      <w:tr w:rsidR="00055DF7" w:rsidRPr="00597105" w:rsidTr="00597105">
        <w:tc>
          <w:tcPr>
            <w:tcW w:w="1910" w:type="dxa"/>
            <w:vMerge w:val="restart"/>
          </w:tcPr>
          <w:p w:rsidR="00055DF7" w:rsidRPr="00597105" w:rsidRDefault="00055DF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Класс</w:t>
            </w:r>
            <w:r w:rsidRPr="00597105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12"/>
            </w:r>
          </w:p>
        </w:tc>
        <w:tc>
          <w:tcPr>
            <w:tcW w:w="7642" w:type="dxa"/>
            <w:gridSpan w:val="4"/>
          </w:tcPr>
          <w:p w:rsidR="00055DF7" w:rsidRPr="00597105" w:rsidRDefault="00055DF7" w:rsidP="0059710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Итоги ОГЭ</w:t>
            </w:r>
            <w:r w:rsidRPr="00597105"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13"/>
            </w:r>
          </w:p>
        </w:tc>
      </w:tr>
      <w:tr w:rsidR="00055DF7" w:rsidRPr="00597105" w:rsidTr="00597105">
        <w:tc>
          <w:tcPr>
            <w:tcW w:w="1910" w:type="dxa"/>
            <w:vMerge/>
          </w:tcPr>
          <w:p w:rsidR="00055DF7" w:rsidRPr="00597105" w:rsidRDefault="00055DF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055DF7" w:rsidRPr="00597105" w:rsidRDefault="00055DF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Неуд</w:t>
            </w:r>
          </w:p>
        </w:tc>
        <w:tc>
          <w:tcPr>
            <w:tcW w:w="1910" w:type="dxa"/>
          </w:tcPr>
          <w:p w:rsidR="00055DF7" w:rsidRPr="00597105" w:rsidRDefault="00055DF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911" w:type="dxa"/>
          </w:tcPr>
          <w:p w:rsidR="00055DF7" w:rsidRPr="00597105" w:rsidRDefault="00055DF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911" w:type="dxa"/>
          </w:tcPr>
          <w:p w:rsidR="00055DF7" w:rsidRPr="00597105" w:rsidRDefault="00055DF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</w:tr>
      <w:tr w:rsidR="00055DF7" w:rsidRPr="00597105" w:rsidTr="00597105">
        <w:tc>
          <w:tcPr>
            <w:tcW w:w="1910" w:type="dxa"/>
          </w:tcPr>
          <w:p w:rsidR="00055DF7" w:rsidRPr="00597105" w:rsidRDefault="00055DF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055DF7" w:rsidRPr="00597105" w:rsidRDefault="00055DF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055DF7" w:rsidRPr="00597105" w:rsidRDefault="00055DF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055DF7" w:rsidRPr="00597105" w:rsidRDefault="00055DF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055DF7" w:rsidRPr="00597105" w:rsidRDefault="00055DF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DF7" w:rsidRPr="00597105" w:rsidTr="00597105">
        <w:tc>
          <w:tcPr>
            <w:tcW w:w="1910" w:type="dxa"/>
          </w:tcPr>
          <w:p w:rsidR="00055DF7" w:rsidRPr="00597105" w:rsidRDefault="00055DF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055DF7" w:rsidRPr="00597105" w:rsidRDefault="00055DF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055DF7" w:rsidRPr="00597105" w:rsidRDefault="00055DF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055DF7" w:rsidRPr="00597105" w:rsidRDefault="00055DF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055DF7" w:rsidRPr="00597105" w:rsidRDefault="00055DF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55DF7" w:rsidRDefault="00055DF7">
      <w:pPr>
        <w:pStyle w:val="1"/>
        <w:rPr>
          <w:rFonts w:ascii="Times New Roman" w:hAnsi="Times New Roman"/>
          <w:sz w:val="28"/>
          <w:szCs w:val="28"/>
        </w:rPr>
      </w:pPr>
    </w:p>
    <w:p w:rsidR="00055DF7" w:rsidRDefault="00055DF7">
      <w:pPr>
        <w:pStyle w:val="1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ЕГЭ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055DF7" w:rsidRPr="00597105" w:rsidTr="00597105">
        <w:tc>
          <w:tcPr>
            <w:tcW w:w="1910" w:type="dxa"/>
            <w:vMerge w:val="restart"/>
          </w:tcPr>
          <w:p w:rsidR="00055DF7" w:rsidRPr="00597105" w:rsidRDefault="00055DF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Класс</w:t>
            </w:r>
            <w:r w:rsidRPr="00597105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14"/>
            </w:r>
          </w:p>
        </w:tc>
        <w:tc>
          <w:tcPr>
            <w:tcW w:w="8013" w:type="dxa"/>
            <w:gridSpan w:val="7"/>
          </w:tcPr>
          <w:p w:rsidR="00055DF7" w:rsidRPr="00597105" w:rsidRDefault="00055DF7" w:rsidP="0059710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Итоги ЕГЭ</w:t>
            </w:r>
            <w:r w:rsidRPr="00597105"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15"/>
            </w:r>
          </w:p>
        </w:tc>
      </w:tr>
      <w:tr w:rsidR="00055DF7" w:rsidRPr="00597105" w:rsidTr="00597105">
        <w:tc>
          <w:tcPr>
            <w:tcW w:w="1910" w:type="dxa"/>
            <w:vMerge/>
          </w:tcPr>
          <w:p w:rsidR="00055DF7" w:rsidRPr="00597105" w:rsidRDefault="00055DF7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055DF7" w:rsidRPr="00597105" w:rsidRDefault="00055DF7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597105">
              <w:rPr>
                <w:rFonts w:ascii="Times New Roman" w:hAnsi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055DF7" w:rsidRPr="00597105" w:rsidRDefault="00055DF7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597105">
              <w:rPr>
                <w:rFonts w:ascii="Times New Roman" w:hAnsi="Times New Roman"/>
                <w:sz w:val="20"/>
                <w:szCs w:val="20"/>
              </w:rPr>
              <w:t>От минимального балла + 1 до 50 баллов</w:t>
            </w:r>
          </w:p>
        </w:tc>
        <w:tc>
          <w:tcPr>
            <w:tcW w:w="982" w:type="dxa"/>
          </w:tcPr>
          <w:p w:rsidR="00055DF7" w:rsidRPr="00597105" w:rsidRDefault="00055DF7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597105">
              <w:rPr>
                <w:rFonts w:ascii="Times New Roman" w:hAnsi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055DF7" w:rsidRPr="00597105" w:rsidRDefault="00055DF7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597105">
              <w:rPr>
                <w:rFonts w:ascii="Times New Roman" w:hAnsi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055DF7" w:rsidRPr="00597105" w:rsidRDefault="00055DF7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597105">
              <w:rPr>
                <w:rFonts w:ascii="Times New Roman" w:hAnsi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055DF7" w:rsidRPr="00597105" w:rsidRDefault="00055DF7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597105">
              <w:rPr>
                <w:rFonts w:ascii="Times New Roman" w:hAnsi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055DF7" w:rsidRPr="00597105" w:rsidRDefault="00055DF7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597105">
              <w:rPr>
                <w:rFonts w:ascii="Times New Roman" w:hAnsi="Times New Roman"/>
                <w:sz w:val="20"/>
                <w:szCs w:val="20"/>
              </w:rPr>
              <w:t>От 91 до 100 баллов</w:t>
            </w:r>
          </w:p>
        </w:tc>
      </w:tr>
      <w:tr w:rsidR="00055DF7" w:rsidRPr="00597105" w:rsidTr="00597105">
        <w:tc>
          <w:tcPr>
            <w:tcW w:w="1910" w:type="dxa"/>
          </w:tcPr>
          <w:p w:rsidR="00055DF7" w:rsidRPr="00597105" w:rsidRDefault="00055DF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055DF7" w:rsidRPr="00597105" w:rsidRDefault="00055DF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055DF7" w:rsidRPr="00597105" w:rsidRDefault="00055DF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055DF7" w:rsidRPr="00597105" w:rsidRDefault="00055DF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5DF7" w:rsidRPr="00597105" w:rsidRDefault="00055DF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55DF7" w:rsidRPr="00597105" w:rsidRDefault="00055DF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5DF7" w:rsidRPr="00597105" w:rsidRDefault="00055DF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55DF7" w:rsidRPr="00597105" w:rsidRDefault="00055DF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DF7" w:rsidRPr="00597105" w:rsidTr="00597105">
        <w:tc>
          <w:tcPr>
            <w:tcW w:w="1910" w:type="dxa"/>
          </w:tcPr>
          <w:p w:rsidR="00055DF7" w:rsidRPr="00597105" w:rsidRDefault="00055DF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055DF7" w:rsidRPr="00597105" w:rsidRDefault="00055DF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055DF7" w:rsidRPr="00597105" w:rsidRDefault="00055DF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055DF7" w:rsidRPr="00597105" w:rsidRDefault="00055DF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5DF7" w:rsidRPr="00597105" w:rsidRDefault="00055DF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55DF7" w:rsidRPr="00597105" w:rsidRDefault="00055DF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5DF7" w:rsidRPr="00597105" w:rsidRDefault="00055DF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55DF7" w:rsidRPr="00597105" w:rsidRDefault="00055DF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55DF7" w:rsidRDefault="00055DF7">
      <w:pPr>
        <w:pStyle w:val="1"/>
        <w:rPr>
          <w:rFonts w:ascii="Times New Roman" w:hAnsi="Times New Roman"/>
          <w:sz w:val="28"/>
          <w:szCs w:val="28"/>
        </w:rPr>
      </w:pPr>
    </w:p>
    <w:p w:rsidR="00055DF7" w:rsidRDefault="00055DF7">
      <w:pPr>
        <w:pStyle w:val="1"/>
        <w:numPr>
          <w:ilvl w:val="0"/>
          <w:numId w:val="1"/>
        </w:numPr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W w:w="9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56"/>
        <w:gridCol w:w="4956"/>
      </w:tblGrid>
      <w:tr w:rsidR="00055DF7" w:rsidRPr="00597105" w:rsidTr="00597105">
        <w:tc>
          <w:tcPr>
            <w:tcW w:w="4956" w:type="dxa"/>
          </w:tcPr>
          <w:p w:rsidR="00055DF7" w:rsidRPr="00597105" w:rsidRDefault="00055DF7">
            <w:pPr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055DF7" w:rsidRPr="00597105" w:rsidRDefault="00055D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DF7" w:rsidRPr="00597105" w:rsidTr="00597105">
        <w:tc>
          <w:tcPr>
            <w:tcW w:w="4956" w:type="dxa"/>
          </w:tcPr>
          <w:p w:rsidR="00055DF7" w:rsidRPr="00597105" w:rsidRDefault="00055DF7">
            <w:pPr>
              <w:rPr>
                <w:rFonts w:ascii="Times New Roman" w:hAnsi="Times New Roman"/>
                <w:sz w:val="24"/>
                <w:szCs w:val="24"/>
              </w:rPr>
            </w:pPr>
            <w:r w:rsidRPr="00597105">
              <w:rPr>
                <w:rFonts w:ascii="Times New Roman" w:hAnsi="Times New Roman"/>
                <w:sz w:val="24"/>
                <w:szCs w:val="24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055DF7" w:rsidRPr="00597105" w:rsidRDefault="00055D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55DF7" w:rsidRDefault="00055DF7">
      <w:pPr>
        <w:rPr>
          <w:rFonts w:ascii="Times New Roman" w:hAnsi="Times New Roman"/>
          <w:sz w:val="24"/>
          <w:szCs w:val="24"/>
        </w:rPr>
      </w:pPr>
      <w:r w:rsidRPr="00BC0449">
        <w:rPr>
          <w:rFonts w:ascii="Times New Roman" w:hAnsi="Times New Roman"/>
          <w:sz w:val="24"/>
          <w:szCs w:val="24"/>
        </w:rPr>
        <w:t>Перечень организаций, с которыми ведется сотрудничество:</w:t>
      </w:r>
    </w:p>
    <w:tbl>
      <w:tblPr>
        <w:tblW w:w="9571" w:type="dxa"/>
        <w:tblLayout w:type="fixed"/>
        <w:tblLook w:val="00A0"/>
      </w:tblPr>
      <w:tblGrid>
        <w:gridCol w:w="3212"/>
        <w:gridCol w:w="3376"/>
        <w:gridCol w:w="2983"/>
      </w:tblGrid>
      <w:tr w:rsidR="00055DF7" w:rsidRPr="006B27AE" w:rsidTr="00E817B0">
        <w:tc>
          <w:tcPr>
            <w:tcW w:w="3212" w:type="dxa"/>
          </w:tcPr>
          <w:p w:rsidR="00055DF7" w:rsidRPr="006B27AE" w:rsidRDefault="00055DF7" w:rsidP="00E817B0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6B27AE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76" w:type="dxa"/>
          </w:tcPr>
          <w:p w:rsidR="00055DF7" w:rsidRPr="006B27AE" w:rsidRDefault="00055DF7" w:rsidP="00E817B0">
            <w:pPr>
              <w:pStyle w:val="1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</w:p>
          <w:p w:rsidR="00055DF7" w:rsidRPr="006B27AE" w:rsidRDefault="00055DF7" w:rsidP="00E817B0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6B27AE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2983" w:type="dxa"/>
          </w:tcPr>
          <w:p w:rsidR="00055DF7" w:rsidRPr="006B27AE" w:rsidRDefault="00055DF7" w:rsidP="00E817B0">
            <w:pPr>
              <w:pStyle w:val="1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Бальгишиева М.К.</w:t>
            </w:r>
          </w:p>
          <w:p w:rsidR="00055DF7" w:rsidRPr="006B27AE" w:rsidRDefault="00055DF7" w:rsidP="00E817B0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5DF7" w:rsidRPr="006B27AE" w:rsidTr="00E817B0">
        <w:tc>
          <w:tcPr>
            <w:tcW w:w="3212" w:type="dxa"/>
          </w:tcPr>
          <w:p w:rsidR="00055DF7" w:rsidRPr="006B27AE" w:rsidRDefault="00055DF7" w:rsidP="00E817B0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6B27AE">
              <w:rPr>
                <w:rFonts w:ascii="Times New Roman" w:hAnsi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76" w:type="dxa"/>
          </w:tcPr>
          <w:p w:rsidR="00055DF7" w:rsidRPr="006B27AE" w:rsidRDefault="00055DF7" w:rsidP="00E817B0">
            <w:pPr>
              <w:pStyle w:val="1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</w:p>
          <w:p w:rsidR="00055DF7" w:rsidRPr="006B27AE" w:rsidRDefault="00055DF7" w:rsidP="00E817B0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6B27AE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2983" w:type="dxa"/>
          </w:tcPr>
          <w:p w:rsidR="00055DF7" w:rsidRPr="006B27AE" w:rsidRDefault="00055DF7" w:rsidP="00E817B0">
            <w:pPr>
              <w:pStyle w:val="1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Беккишиева М.Н</w:t>
            </w:r>
            <w:r w:rsidRPr="006B27A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55DF7" w:rsidRPr="006B27AE" w:rsidRDefault="00055DF7" w:rsidP="00B50649">
            <w:pPr>
              <w:pStyle w:val="1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</w:p>
          <w:p w:rsidR="00055DF7" w:rsidRPr="006B27AE" w:rsidRDefault="00055DF7" w:rsidP="00E817B0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5DF7" w:rsidRPr="006B27AE" w:rsidTr="00E817B0">
        <w:tc>
          <w:tcPr>
            <w:tcW w:w="3212" w:type="dxa"/>
          </w:tcPr>
          <w:p w:rsidR="00055DF7" w:rsidRPr="006B27AE" w:rsidRDefault="00055DF7" w:rsidP="00E817B0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6B27AE">
              <w:rPr>
                <w:rFonts w:ascii="Times New Roman" w:hAnsi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76" w:type="dxa"/>
          </w:tcPr>
          <w:p w:rsidR="00055DF7" w:rsidRPr="006B27AE" w:rsidRDefault="00055DF7" w:rsidP="00E817B0">
            <w:pPr>
              <w:pStyle w:val="1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</w:p>
          <w:p w:rsidR="00055DF7" w:rsidRPr="006B27AE" w:rsidRDefault="00055DF7" w:rsidP="00E817B0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6B27AE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2983" w:type="dxa"/>
          </w:tcPr>
          <w:p w:rsidR="00055DF7" w:rsidRPr="006B27AE" w:rsidRDefault="00055DF7" w:rsidP="00B50649">
            <w:pPr>
              <w:pStyle w:val="1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Кельдасова С.Б.</w:t>
            </w:r>
          </w:p>
        </w:tc>
      </w:tr>
    </w:tbl>
    <w:p w:rsidR="00055DF7" w:rsidRPr="00BC0449" w:rsidRDefault="00055DF7">
      <w:pPr>
        <w:rPr>
          <w:rFonts w:ascii="Times New Roman" w:hAnsi="Times New Roman"/>
          <w:sz w:val="24"/>
          <w:szCs w:val="24"/>
        </w:rPr>
      </w:pPr>
    </w:p>
    <w:sectPr w:rsidR="00055DF7" w:rsidRPr="00BC0449" w:rsidSect="00BA2B4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5DF7" w:rsidRDefault="00055DF7" w:rsidP="00BA2B40">
      <w:pPr>
        <w:spacing w:after="0" w:line="240" w:lineRule="auto"/>
      </w:pPr>
      <w:r>
        <w:separator/>
      </w:r>
    </w:p>
  </w:endnote>
  <w:endnote w:type="continuationSeparator" w:id="0">
    <w:p w:rsidR="00055DF7" w:rsidRDefault="00055DF7" w:rsidP="00BA2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5DF7" w:rsidRDefault="00055DF7" w:rsidP="00BA2B40">
      <w:pPr>
        <w:spacing w:after="0" w:line="240" w:lineRule="auto"/>
      </w:pPr>
      <w:r>
        <w:separator/>
      </w:r>
    </w:p>
  </w:footnote>
  <w:footnote w:type="continuationSeparator" w:id="0">
    <w:p w:rsidR="00055DF7" w:rsidRDefault="00055DF7" w:rsidP="00BA2B40">
      <w:pPr>
        <w:spacing w:after="0" w:line="240" w:lineRule="auto"/>
      </w:pPr>
      <w:r>
        <w:continuationSeparator/>
      </w:r>
    </w:p>
  </w:footnote>
  <w:footnote w:id="1">
    <w:p w:rsidR="00055DF7" w:rsidRDefault="00055DF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/>
          <w:sz w:val="24"/>
          <w:szCs w:val="24"/>
        </w:rPr>
        <w:t>Номер класса с буквой (если одинаковых класса более одного, то заполняются строки по всем классам одного уровня, например1а, 1б)</w:t>
      </w:r>
    </w:p>
  </w:footnote>
  <w:footnote w:id="2">
    <w:p w:rsidR="00055DF7" w:rsidRDefault="00055DF7">
      <w:pPr>
        <w:pStyle w:val="FootnoteText"/>
      </w:pPr>
      <w:r>
        <w:rPr>
          <w:rStyle w:val="FootnoteReference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Количество детей в классе</w:t>
      </w:r>
    </w:p>
  </w:footnote>
  <w:footnote w:id="3">
    <w:p w:rsidR="00055DF7" w:rsidRDefault="00055DF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055DF7" w:rsidRDefault="00055DF7">
      <w:pPr>
        <w:pStyle w:val="FootnoteText"/>
      </w:pPr>
      <w:r>
        <w:rPr>
          <w:rStyle w:val="FootnoteReference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Учебно-методические комплексы, используемые для преподавания дисциплины</w:t>
      </w:r>
    </w:p>
  </w:footnote>
  <w:footnote w:id="5">
    <w:p w:rsidR="00055DF7" w:rsidRDefault="00055DF7">
      <w:pPr>
        <w:pStyle w:val="FootnoteText"/>
      </w:pPr>
      <w:r>
        <w:rPr>
          <w:rStyle w:val="FootnoteReference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055DF7" w:rsidRDefault="00055DF7">
      <w:pPr>
        <w:pStyle w:val="FootnoteText"/>
      </w:pPr>
      <w:r>
        <w:rPr>
          <w:rStyle w:val="FootnoteReference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" w:hAnsi="Times New Roman"/>
            <w:sz w:val="24"/>
            <w:szCs w:val="24"/>
          </w:rPr>
          <w:t>2016 г</w:t>
        </w:r>
      </w:smartTag>
      <w:r>
        <w:rPr>
          <w:rFonts w:ascii="Times New Roman" w:hAnsi="Times New Roman"/>
          <w:sz w:val="24"/>
          <w:szCs w:val="24"/>
        </w:rPr>
        <w:t>. № 336 соответствующий тип оснащения не предусмотрен</w:t>
      </w:r>
    </w:p>
  </w:footnote>
  <w:footnote w:id="7">
    <w:p w:rsidR="00055DF7" w:rsidRDefault="00055DF7">
      <w:pPr>
        <w:pStyle w:val="FootnoteText"/>
      </w:pPr>
      <w:r>
        <w:rPr>
          <w:rStyle w:val="FootnoteReference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055DF7" w:rsidRDefault="00055DF7">
      <w:pPr>
        <w:pStyle w:val="FootnoteText"/>
      </w:pPr>
      <w:r>
        <w:rPr>
          <w:rStyle w:val="FootnoteReference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055DF7" w:rsidRDefault="00055DF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/>
          <w:sz w:val="24"/>
          <w:szCs w:val="24"/>
        </w:rPr>
        <w:t>Номер класса с буквой (если одинаковых класса более одного, то заполняются строки по всем классам одного уровня, например1а, 1б)</w:t>
      </w:r>
    </w:p>
  </w:footnote>
  <w:footnote w:id="10">
    <w:p w:rsidR="00055DF7" w:rsidRDefault="00055DF7">
      <w:pPr>
        <w:pStyle w:val="FootnoteText"/>
      </w:pPr>
      <w:r>
        <w:rPr>
          <w:rStyle w:val="FootnoteReference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1">
    <w:p w:rsidR="00055DF7" w:rsidRDefault="00055DF7">
      <w:pPr>
        <w:pStyle w:val="FootnoteText"/>
      </w:pPr>
      <w:r>
        <w:rPr>
          <w:rStyle w:val="FootnoteReference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Если предусмотрено по предмету</w:t>
      </w:r>
    </w:p>
  </w:footnote>
  <w:footnote w:id="12">
    <w:p w:rsidR="00055DF7" w:rsidRDefault="00055DF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/>
          <w:sz w:val="24"/>
          <w:szCs w:val="24"/>
        </w:rPr>
        <w:t>Номер класса с буквой (если 9-х классов более одного, то заполняются строки по всем 9-м классам, например 9а, 9б)</w:t>
      </w:r>
    </w:p>
  </w:footnote>
  <w:footnote w:id="13">
    <w:p w:rsidR="00055DF7" w:rsidRDefault="00055DF7">
      <w:pPr>
        <w:pStyle w:val="FootnoteText"/>
      </w:pPr>
      <w:r>
        <w:rPr>
          <w:rStyle w:val="FootnoteReference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4">
    <w:p w:rsidR="00055DF7" w:rsidRDefault="00055DF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/>
          <w:sz w:val="24"/>
          <w:szCs w:val="24"/>
        </w:rPr>
        <w:t>Номер класса с буквой (если 9-х классов более одного, то заполняются строки по всем 9-м классам, например 9а, 9б)</w:t>
      </w:r>
    </w:p>
  </w:footnote>
  <w:footnote w:id="15">
    <w:p w:rsidR="00055DF7" w:rsidRDefault="00055DF7">
      <w:pPr>
        <w:pStyle w:val="FootnoteText"/>
      </w:pPr>
      <w:r>
        <w:rPr>
          <w:rStyle w:val="FootnoteReference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Указывается количество обучающихся, получивших соответствующие результаты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85E37"/>
    <w:multiLevelType w:val="multilevel"/>
    <w:tmpl w:val="17E85E37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 w:tentative="1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 w:tentative="1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 w:tentative="1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 w:tentative="1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 w:tentative="1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 w:tentative="1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 w:tentative="1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25EB"/>
    <w:rsid w:val="00050931"/>
    <w:rsid w:val="00055DF7"/>
    <w:rsid w:val="000658E1"/>
    <w:rsid w:val="001D2265"/>
    <w:rsid w:val="002B0644"/>
    <w:rsid w:val="002C22C7"/>
    <w:rsid w:val="00304503"/>
    <w:rsid w:val="00352450"/>
    <w:rsid w:val="003E73E9"/>
    <w:rsid w:val="0044186A"/>
    <w:rsid w:val="005679A7"/>
    <w:rsid w:val="00597105"/>
    <w:rsid w:val="00605AEE"/>
    <w:rsid w:val="00617535"/>
    <w:rsid w:val="006B27AE"/>
    <w:rsid w:val="007502FE"/>
    <w:rsid w:val="007B3BE9"/>
    <w:rsid w:val="00826201"/>
    <w:rsid w:val="008E57BC"/>
    <w:rsid w:val="00942A5C"/>
    <w:rsid w:val="00976EB2"/>
    <w:rsid w:val="009C39F8"/>
    <w:rsid w:val="00A15EC6"/>
    <w:rsid w:val="00B22DC1"/>
    <w:rsid w:val="00B50649"/>
    <w:rsid w:val="00B75C60"/>
    <w:rsid w:val="00B80C90"/>
    <w:rsid w:val="00BA2B40"/>
    <w:rsid w:val="00BC0449"/>
    <w:rsid w:val="00C06645"/>
    <w:rsid w:val="00C34834"/>
    <w:rsid w:val="00C61F08"/>
    <w:rsid w:val="00D325EB"/>
    <w:rsid w:val="00E27CAA"/>
    <w:rsid w:val="00E35E9D"/>
    <w:rsid w:val="00E817B0"/>
    <w:rsid w:val="00E90245"/>
    <w:rsid w:val="00EB1881"/>
    <w:rsid w:val="00EC6F41"/>
    <w:rsid w:val="00EE2078"/>
    <w:rsid w:val="00F97BC6"/>
    <w:rsid w:val="00FD46C6"/>
    <w:rsid w:val="465B6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B40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rsid w:val="00BA2B4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BA2B40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BA2B40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rsid w:val="00BA2B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BA2B40"/>
    <w:rPr>
      <w:lang w:eastAsia="en-US"/>
    </w:rPr>
  </w:style>
  <w:style w:type="paragraph" w:customStyle="1" w:styleId="10">
    <w:name w:val="Абзац списка1"/>
    <w:basedOn w:val="Normal"/>
    <w:uiPriority w:val="99"/>
    <w:rsid w:val="00BA2B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59</TotalTime>
  <Pages>4</Pages>
  <Words>508</Words>
  <Characters>2902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медина</cp:lastModifiedBy>
  <cp:revision>12</cp:revision>
  <cp:lastPrinted>2017-02-18T01:59:00Z</cp:lastPrinted>
  <dcterms:created xsi:type="dcterms:W3CDTF">2017-02-16T18:48:00Z</dcterms:created>
  <dcterms:modified xsi:type="dcterms:W3CDTF">2017-02-19T14:29:00Z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1049-10.1.0.5601</vt:lpwstr>
  </property>
</Properties>
</file>